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03B0" w:rsidRPr="00E24994" w:rsidRDefault="00E24994" w:rsidP="00E24994">
      <w:pPr>
        <w:pStyle w:val="Subonderdeeluniversiteit"/>
        <w:jc w:val="center"/>
        <w:rPr>
          <w:sz w:val="32"/>
          <w:szCs w:val="32"/>
          <w:lang w:val="en-US"/>
        </w:rPr>
      </w:pPr>
      <w:r w:rsidRPr="00E24994">
        <w:rPr>
          <w:sz w:val="32"/>
          <w:szCs w:val="32"/>
          <w:lang w:val="en-US"/>
        </w:rPr>
        <w:t xml:space="preserve">Endorsement Form </w:t>
      </w:r>
      <w:r w:rsidR="00E56C37" w:rsidRPr="00E24994">
        <w:rPr>
          <w:sz w:val="32"/>
          <w:szCs w:val="32"/>
          <w:lang w:val="en-US"/>
        </w:rPr>
        <w:t>External</w:t>
      </w:r>
      <w:r w:rsidRPr="00E24994">
        <w:rPr>
          <w:sz w:val="32"/>
          <w:szCs w:val="32"/>
          <w:lang w:val="en-US"/>
        </w:rPr>
        <w:t xml:space="preserve"> PhD</w:t>
      </w:r>
      <w:r w:rsidR="00E56C37" w:rsidRPr="00E24994">
        <w:rPr>
          <w:sz w:val="32"/>
          <w:szCs w:val="32"/>
          <w:lang w:val="en-US"/>
        </w:rPr>
        <w:t xml:space="preserve"> Candidate</w:t>
      </w:r>
      <w:r w:rsidRPr="00E24994">
        <w:rPr>
          <w:sz w:val="32"/>
          <w:szCs w:val="32"/>
          <w:lang w:val="en-US"/>
        </w:rPr>
        <w:t>s</w:t>
      </w:r>
    </w:p>
    <w:p w:rsidR="00E56C37" w:rsidRDefault="00E56C37" w:rsidP="00E56C37">
      <w:pPr>
        <w:pStyle w:val="Subonderdeeluniversiteit"/>
        <w:rPr>
          <w:lang w:val="en-US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145"/>
      </w:tblGrid>
      <w:tr w:rsidR="00E56C37" w:rsidTr="00E56C37">
        <w:tc>
          <w:tcPr>
            <w:tcW w:w="9145" w:type="dxa"/>
          </w:tcPr>
          <w:p w:rsidR="00E56C37" w:rsidRPr="00057CC3" w:rsidRDefault="00E56C37" w:rsidP="00E56C37">
            <w:pPr>
              <w:pStyle w:val="Subonderdeeluniversiteit"/>
              <w:rPr>
                <w:u w:val="single"/>
                <w:lang w:val="en-US"/>
              </w:rPr>
            </w:pPr>
            <w:r w:rsidRPr="00057CC3">
              <w:rPr>
                <w:u w:val="single"/>
                <w:lang w:val="en-US"/>
              </w:rPr>
              <w:t>Name of the candidate:</w:t>
            </w:r>
          </w:p>
          <w:p w:rsidR="00057CC3" w:rsidRPr="00057CC3" w:rsidRDefault="00057CC3" w:rsidP="00E56C37">
            <w:pPr>
              <w:pStyle w:val="Subonderdeeluniversiteit"/>
              <w:rPr>
                <w:b/>
                <w:u w:val="single"/>
                <w:lang w:val="en-US"/>
              </w:rPr>
            </w:pPr>
          </w:p>
        </w:tc>
      </w:tr>
      <w:tr w:rsidR="00057CC3" w:rsidTr="00E56C37">
        <w:tc>
          <w:tcPr>
            <w:tcW w:w="9145" w:type="dxa"/>
          </w:tcPr>
          <w:p w:rsidR="00057CC3" w:rsidRPr="00057CC3" w:rsidRDefault="00057CC3" w:rsidP="00E56C37">
            <w:pPr>
              <w:pStyle w:val="Subonderdeeluniversiteit"/>
              <w:rPr>
                <w:u w:val="single"/>
                <w:lang w:val="en-US"/>
              </w:rPr>
            </w:pPr>
            <w:r w:rsidRPr="00057CC3">
              <w:rPr>
                <w:u w:val="single"/>
                <w:lang w:val="en-US"/>
              </w:rPr>
              <w:t>Quality of the candidate:</w:t>
            </w:r>
          </w:p>
          <w:p w:rsidR="00057CC3" w:rsidRDefault="00057CC3" w:rsidP="00E56C37">
            <w:pPr>
              <w:pStyle w:val="Subonderdeeluniversiteit"/>
              <w:rPr>
                <w:lang w:val="en-US"/>
              </w:rPr>
            </w:pPr>
          </w:p>
          <w:p w:rsidR="00057CC3" w:rsidRDefault="00057CC3" w:rsidP="00E56C37">
            <w:pPr>
              <w:pStyle w:val="Subonderdeeluniversiteit"/>
              <w:rPr>
                <w:lang w:val="en-US"/>
              </w:rPr>
            </w:pPr>
          </w:p>
          <w:p w:rsidR="00057CC3" w:rsidRDefault="00057CC3" w:rsidP="00E56C37">
            <w:pPr>
              <w:pStyle w:val="Subonderdeeluniversiteit"/>
              <w:rPr>
                <w:lang w:val="en-US"/>
              </w:rPr>
            </w:pPr>
          </w:p>
          <w:p w:rsidR="00057CC3" w:rsidRDefault="00057CC3" w:rsidP="00E56C37">
            <w:pPr>
              <w:pStyle w:val="Subonderdeeluniversiteit"/>
              <w:rPr>
                <w:lang w:val="en-US"/>
              </w:rPr>
            </w:pPr>
          </w:p>
          <w:p w:rsidR="00057CC3" w:rsidRDefault="00057CC3" w:rsidP="00E56C37">
            <w:pPr>
              <w:pStyle w:val="Subonderdeeluniversiteit"/>
              <w:rPr>
                <w:lang w:val="en-US"/>
              </w:rPr>
            </w:pPr>
          </w:p>
          <w:p w:rsidR="00057CC3" w:rsidRDefault="00057CC3" w:rsidP="00E56C37">
            <w:pPr>
              <w:pStyle w:val="Subonderdeeluniversiteit"/>
              <w:rPr>
                <w:lang w:val="en-US"/>
              </w:rPr>
            </w:pPr>
          </w:p>
          <w:p w:rsidR="00057CC3" w:rsidRDefault="00057CC3" w:rsidP="00E56C37">
            <w:pPr>
              <w:pStyle w:val="Subonderdeeluniversiteit"/>
              <w:rPr>
                <w:lang w:val="en-US"/>
              </w:rPr>
            </w:pPr>
          </w:p>
          <w:p w:rsidR="00057CC3" w:rsidRPr="00057CC3" w:rsidRDefault="00057CC3" w:rsidP="00E56C37">
            <w:pPr>
              <w:pStyle w:val="Subonderdeeluniversiteit"/>
              <w:rPr>
                <w:lang w:val="en-US"/>
              </w:rPr>
            </w:pPr>
          </w:p>
        </w:tc>
      </w:tr>
      <w:tr w:rsidR="00057CC3" w:rsidTr="002D3448">
        <w:trPr>
          <w:trHeight w:val="5780"/>
        </w:trPr>
        <w:tc>
          <w:tcPr>
            <w:tcW w:w="9145" w:type="dxa"/>
          </w:tcPr>
          <w:p w:rsidR="00057CC3" w:rsidRDefault="00057CC3" w:rsidP="00057CC3">
            <w:pPr>
              <w:pStyle w:val="Subonderdeeluniversiteit"/>
              <w:rPr>
                <w:u w:val="single"/>
                <w:lang w:val="en-US"/>
              </w:rPr>
            </w:pPr>
            <w:r w:rsidRPr="00057CC3">
              <w:rPr>
                <w:u w:val="single"/>
                <w:lang w:val="en-US"/>
              </w:rPr>
              <w:t>Quality of the project proposal:</w:t>
            </w:r>
          </w:p>
          <w:p w:rsidR="00057CC3" w:rsidRPr="00057CC3" w:rsidRDefault="00057CC3" w:rsidP="00057CC3">
            <w:pPr>
              <w:pStyle w:val="Subonderdeeluniversiteit"/>
              <w:rPr>
                <w:u w:val="single"/>
                <w:lang w:val="en-US"/>
              </w:rPr>
            </w:pPr>
          </w:p>
          <w:p w:rsidR="00057CC3" w:rsidRPr="00057CC3" w:rsidRDefault="00057CC3" w:rsidP="00E56C37">
            <w:pPr>
              <w:pStyle w:val="Subonderdeeluniversiteit"/>
              <w:numPr>
                <w:ilvl w:val="0"/>
                <w:numId w:val="1"/>
              </w:numPr>
              <w:rPr>
                <w:u w:val="single"/>
                <w:lang w:val="en-US"/>
              </w:rPr>
            </w:pPr>
            <w:r w:rsidRPr="00057CC3">
              <w:rPr>
                <w:u w:val="single"/>
                <w:lang w:val="en-US"/>
              </w:rPr>
              <w:t>Academic contribution of the project</w:t>
            </w:r>
          </w:p>
          <w:p w:rsidR="00057CC3" w:rsidRDefault="00057CC3" w:rsidP="00057CC3">
            <w:pPr>
              <w:pStyle w:val="Subonderdeeluniversiteit"/>
              <w:rPr>
                <w:lang w:val="en-US"/>
              </w:rPr>
            </w:pPr>
          </w:p>
          <w:p w:rsidR="00057CC3" w:rsidRDefault="00057CC3" w:rsidP="00057CC3">
            <w:pPr>
              <w:pStyle w:val="Subonderdeeluniversiteit"/>
              <w:rPr>
                <w:lang w:val="en-US"/>
              </w:rPr>
            </w:pPr>
          </w:p>
          <w:p w:rsidR="00057CC3" w:rsidRDefault="00057CC3" w:rsidP="00057CC3">
            <w:pPr>
              <w:pStyle w:val="Subonderdeeluniversiteit"/>
              <w:rPr>
                <w:lang w:val="en-US"/>
              </w:rPr>
            </w:pPr>
          </w:p>
          <w:p w:rsidR="00057CC3" w:rsidRDefault="00057CC3" w:rsidP="00057CC3">
            <w:pPr>
              <w:pStyle w:val="Subonderdeeluniversiteit"/>
              <w:rPr>
                <w:lang w:val="en-US"/>
              </w:rPr>
            </w:pPr>
          </w:p>
          <w:p w:rsidR="00057CC3" w:rsidRDefault="00057CC3" w:rsidP="00057CC3">
            <w:pPr>
              <w:pStyle w:val="Subonderdeeluniversiteit"/>
              <w:rPr>
                <w:lang w:val="en-US"/>
              </w:rPr>
            </w:pPr>
          </w:p>
          <w:p w:rsidR="00057CC3" w:rsidRDefault="00057CC3" w:rsidP="00057CC3">
            <w:pPr>
              <w:pStyle w:val="Subonderdeeluniversiteit"/>
              <w:rPr>
                <w:lang w:val="en-US"/>
              </w:rPr>
            </w:pPr>
          </w:p>
          <w:p w:rsidR="00057CC3" w:rsidRDefault="00057CC3" w:rsidP="00057CC3">
            <w:pPr>
              <w:pStyle w:val="Subonderdeeluniversiteit"/>
              <w:rPr>
                <w:lang w:val="en-US"/>
              </w:rPr>
            </w:pPr>
          </w:p>
          <w:p w:rsidR="00057CC3" w:rsidRPr="00057CC3" w:rsidRDefault="00057CC3" w:rsidP="00E56C37">
            <w:pPr>
              <w:pStyle w:val="Subonderdeeluniversiteit"/>
              <w:numPr>
                <w:ilvl w:val="0"/>
                <w:numId w:val="1"/>
              </w:numPr>
              <w:rPr>
                <w:u w:val="single"/>
                <w:lang w:val="en-US"/>
              </w:rPr>
            </w:pPr>
            <w:r w:rsidRPr="00057CC3">
              <w:rPr>
                <w:u w:val="single"/>
                <w:lang w:val="en-US"/>
              </w:rPr>
              <w:t>Research Design and Methodology</w:t>
            </w:r>
          </w:p>
          <w:p w:rsidR="00057CC3" w:rsidRDefault="00057CC3" w:rsidP="00057CC3">
            <w:pPr>
              <w:pStyle w:val="Subonderdeeluniversiteit"/>
              <w:rPr>
                <w:lang w:val="en-US"/>
              </w:rPr>
            </w:pPr>
          </w:p>
          <w:p w:rsidR="00057CC3" w:rsidRDefault="00057CC3" w:rsidP="00057CC3">
            <w:pPr>
              <w:pStyle w:val="Subonderdeeluniversiteit"/>
              <w:rPr>
                <w:lang w:val="en-US"/>
              </w:rPr>
            </w:pPr>
          </w:p>
          <w:p w:rsidR="00057CC3" w:rsidRDefault="00057CC3" w:rsidP="00057CC3">
            <w:pPr>
              <w:pStyle w:val="Subonderdeeluniversiteit"/>
              <w:rPr>
                <w:lang w:val="en-US"/>
              </w:rPr>
            </w:pPr>
          </w:p>
          <w:p w:rsidR="00057CC3" w:rsidRDefault="00057CC3" w:rsidP="00057CC3">
            <w:pPr>
              <w:pStyle w:val="Subonderdeeluniversiteit"/>
              <w:rPr>
                <w:lang w:val="en-US"/>
              </w:rPr>
            </w:pPr>
          </w:p>
          <w:p w:rsidR="00057CC3" w:rsidRDefault="00057CC3" w:rsidP="00057CC3">
            <w:pPr>
              <w:pStyle w:val="Subonderdeeluniversiteit"/>
              <w:rPr>
                <w:lang w:val="en-US"/>
              </w:rPr>
            </w:pPr>
          </w:p>
          <w:p w:rsidR="00057CC3" w:rsidRDefault="00057CC3" w:rsidP="00057CC3">
            <w:pPr>
              <w:pStyle w:val="Subonderdeeluniversiteit"/>
              <w:rPr>
                <w:lang w:val="en-US"/>
              </w:rPr>
            </w:pPr>
          </w:p>
          <w:p w:rsidR="00057CC3" w:rsidRDefault="00057CC3" w:rsidP="00057CC3">
            <w:pPr>
              <w:pStyle w:val="Subonderdeeluniversiteit"/>
              <w:rPr>
                <w:lang w:val="en-US"/>
              </w:rPr>
            </w:pPr>
          </w:p>
          <w:p w:rsidR="00057CC3" w:rsidRDefault="00057CC3" w:rsidP="00057CC3">
            <w:pPr>
              <w:pStyle w:val="Subonderdeeluniversiteit"/>
              <w:numPr>
                <w:ilvl w:val="0"/>
                <w:numId w:val="1"/>
              </w:numPr>
              <w:rPr>
                <w:u w:val="single"/>
                <w:lang w:val="en-US"/>
              </w:rPr>
            </w:pPr>
            <w:r w:rsidRPr="00057CC3">
              <w:rPr>
                <w:u w:val="single"/>
                <w:lang w:val="en-US"/>
              </w:rPr>
              <w:t>Research Environment</w:t>
            </w:r>
            <w:r>
              <w:rPr>
                <w:u w:val="single"/>
                <w:lang w:val="en-US"/>
              </w:rPr>
              <w:t xml:space="preserve"> </w:t>
            </w:r>
          </w:p>
          <w:p w:rsidR="00057CC3" w:rsidRDefault="00057CC3" w:rsidP="00057CC3">
            <w:pPr>
              <w:pStyle w:val="Subonderdeeluniversiteit"/>
              <w:ind w:left="720"/>
              <w:rPr>
                <w:i/>
                <w:lang w:val="en-US"/>
              </w:rPr>
            </w:pPr>
            <w:r w:rsidRPr="00057CC3">
              <w:rPr>
                <w:i/>
                <w:lang w:val="en-US"/>
              </w:rPr>
              <w:t>[this includes the name of the second supervisor, the track record of both supervisors (</w:t>
            </w:r>
            <w:proofErr w:type="spellStart"/>
            <w:r w:rsidRPr="00057CC3">
              <w:rPr>
                <w:i/>
                <w:lang w:val="en-US"/>
              </w:rPr>
              <w:t>i</w:t>
            </w:r>
            <w:bookmarkStart w:id="0" w:name="_GoBack"/>
            <w:bookmarkEnd w:id="0"/>
            <w:r w:rsidRPr="00057CC3">
              <w:rPr>
                <w:i/>
                <w:lang w:val="en-US"/>
              </w:rPr>
              <w:t>e</w:t>
            </w:r>
            <w:proofErr w:type="spellEnd"/>
            <w:r w:rsidRPr="00057CC3">
              <w:rPr>
                <w:i/>
                <w:lang w:val="en-US"/>
              </w:rPr>
              <w:t xml:space="preserve">. The number of successfully completed and ongoing PhD projects) and the </w:t>
            </w:r>
            <w:r w:rsidR="00704E8D" w:rsidRPr="00057CC3">
              <w:rPr>
                <w:i/>
                <w:lang w:val="en-US"/>
              </w:rPr>
              <w:t>embedding</w:t>
            </w:r>
            <w:r w:rsidRPr="00057CC3">
              <w:rPr>
                <w:i/>
                <w:lang w:val="en-US"/>
              </w:rPr>
              <w:t xml:space="preserve"> of the project in the research group]</w:t>
            </w:r>
          </w:p>
          <w:p w:rsidR="00057CC3" w:rsidRDefault="00057CC3" w:rsidP="00057CC3">
            <w:pPr>
              <w:pStyle w:val="Subonderdeeluniversiteit"/>
              <w:ind w:left="720"/>
              <w:rPr>
                <w:i/>
                <w:lang w:val="en-US"/>
              </w:rPr>
            </w:pPr>
          </w:p>
          <w:p w:rsidR="00057CC3" w:rsidRDefault="00057CC3" w:rsidP="00057CC3">
            <w:pPr>
              <w:pStyle w:val="Subonderdeeluniversiteit"/>
              <w:ind w:left="720"/>
              <w:rPr>
                <w:i/>
                <w:lang w:val="en-US"/>
              </w:rPr>
            </w:pPr>
          </w:p>
          <w:p w:rsidR="00057CC3" w:rsidRDefault="00057CC3" w:rsidP="00057CC3">
            <w:pPr>
              <w:pStyle w:val="Subonderdeeluniversiteit"/>
              <w:ind w:left="720"/>
              <w:rPr>
                <w:i/>
                <w:lang w:val="en-US"/>
              </w:rPr>
            </w:pPr>
          </w:p>
          <w:p w:rsidR="00057CC3" w:rsidRDefault="00057CC3" w:rsidP="00057CC3">
            <w:pPr>
              <w:pStyle w:val="Subonderdeeluniversiteit"/>
              <w:ind w:left="720"/>
              <w:rPr>
                <w:i/>
                <w:lang w:val="en-US"/>
              </w:rPr>
            </w:pPr>
          </w:p>
          <w:p w:rsidR="00057CC3" w:rsidRDefault="00057CC3" w:rsidP="00057CC3">
            <w:pPr>
              <w:pStyle w:val="Subonderdeeluniversiteit"/>
              <w:ind w:left="720"/>
              <w:rPr>
                <w:i/>
                <w:lang w:val="en-US"/>
              </w:rPr>
            </w:pPr>
          </w:p>
          <w:p w:rsidR="00057CC3" w:rsidRDefault="00057CC3" w:rsidP="00057CC3">
            <w:pPr>
              <w:pStyle w:val="Subonderdeeluniversiteit"/>
              <w:ind w:left="720"/>
              <w:rPr>
                <w:i/>
                <w:lang w:val="en-US"/>
              </w:rPr>
            </w:pPr>
          </w:p>
          <w:p w:rsidR="00057CC3" w:rsidRDefault="00057CC3" w:rsidP="00057CC3">
            <w:pPr>
              <w:pStyle w:val="Subonderdeeluniversiteit"/>
              <w:ind w:left="720"/>
              <w:rPr>
                <w:i/>
                <w:lang w:val="en-US"/>
              </w:rPr>
            </w:pPr>
          </w:p>
          <w:p w:rsidR="00057CC3" w:rsidRPr="00057CC3" w:rsidRDefault="00057CC3" w:rsidP="00057CC3">
            <w:pPr>
              <w:pStyle w:val="Subonderdeeluniversiteit"/>
              <w:ind w:left="720"/>
              <w:rPr>
                <w:u w:val="single"/>
                <w:lang w:val="en-US"/>
              </w:rPr>
            </w:pPr>
          </w:p>
        </w:tc>
      </w:tr>
      <w:tr w:rsidR="00E56C37" w:rsidTr="00E56C37">
        <w:tc>
          <w:tcPr>
            <w:tcW w:w="9145" w:type="dxa"/>
          </w:tcPr>
          <w:p w:rsidR="00E56C37" w:rsidRPr="00FD140C" w:rsidRDefault="00E56C37" w:rsidP="00E56C37">
            <w:pPr>
              <w:pStyle w:val="Subonderdeeluniversiteit"/>
              <w:rPr>
                <w:u w:val="single"/>
                <w:lang w:val="en-US"/>
              </w:rPr>
            </w:pPr>
            <w:r w:rsidRPr="00FD140C">
              <w:rPr>
                <w:u w:val="single"/>
                <w:lang w:val="en-US"/>
              </w:rPr>
              <w:t xml:space="preserve">Confirmation of </w:t>
            </w:r>
            <w:r w:rsidR="00057CC3" w:rsidRPr="00FD140C">
              <w:rPr>
                <w:u w:val="single"/>
                <w:lang w:val="en-US"/>
              </w:rPr>
              <w:t>approval by</w:t>
            </w:r>
            <w:r w:rsidRPr="00FD140C">
              <w:rPr>
                <w:u w:val="single"/>
                <w:lang w:val="en-US"/>
              </w:rPr>
              <w:t xml:space="preserve"> the </w:t>
            </w:r>
            <w:r w:rsidR="00057CC3" w:rsidRPr="00FD140C">
              <w:rPr>
                <w:u w:val="single"/>
                <w:lang w:val="en-US"/>
              </w:rPr>
              <w:t>d</w:t>
            </w:r>
            <w:r w:rsidRPr="00FD140C">
              <w:rPr>
                <w:u w:val="single"/>
                <w:lang w:val="en-US"/>
              </w:rPr>
              <w:t>epartment chair</w:t>
            </w:r>
            <w:r w:rsidR="00057CC3" w:rsidRPr="00FD140C">
              <w:rPr>
                <w:u w:val="single"/>
                <w:lang w:val="en-US"/>
              </w:rPr>
              <w:t>:</w:t>
            </w:r>
            <w:r w:rsidRPr="00FD140C">
              <w:rPr>
                <w:u w:val="single"/>
                <w:lang w:val="en-US"/>
              </w:rPr>
              <w:t xml:space="preserve"> </w:t>
            </w:r>
          </w:p>
          <w:p w:rsidR="00057CC3" w:rsidRDefault="00057CC3" w:rsidP="00E56C37">
            <w:pPr>
              <w:pStyle w:val="Subonderdeeluniversiteit"/>
              <w:rPr>
                <w:b/>
                <w:lang w:val="en-US"/>
              </w:rPr>
            </w:pPr>
          </w:p>
          <w:p w:rsidR="00057CC3" w:rsidRDefault="00057CC3" w:rsidP="00E56C37">
            <w:pPr>
              <w:pStyle w:val="Subonderdeeluniversiteit"/>
              <w:rPr>
                <w:b/>
                <w:lang w:val="en-US"/>
              </w:rPr>
            </w:pPr>
          </w:p>
          <w:p w:rsidR="00057CC3" w:rsidRDefault="00057CC3" w:rsidP="00E56C37">
            <w:pPr>
              <w:pStyle w:val="Subonderdeeluniversiteit"/>
              <w:rPr>
                <w:b/>
                <w:lang w:val="en-US"/>
              </w:rPr>
            </w:pPr>
          </w:p>
          <w:p w:rsidR="00057CC3" w:rsidRDefault="00057CC3" w:rsidP="00E56C37">
            <w:pPr>
              <w:pStyle w:val="Subonderdeeluniversiteit"/>
              <w:rPr>
                <w:b/>
                <w:lang w:val="en-US"/>
              </w:rPr>
            </w:pPr>
          </w:p>
          <w:p w:rsidR="00057CC3" w:rsidRPr="00057CC3" w:rsidRDefault="00057CC3" w:rsidP="00E56C37">
            <w:pPr>
              <w:pStyle w:val="Subonderdeeluniversiteit"/>
              <w:rPr>
                <w:b/>
                <w:lang w:val="en-US"/>
              </w:rPr>
            </w:pPr>
          </w:p>
        </w:tc>
      </w:tr>
      <w:tr w:rsidR="00127109" w:rsidTr="00E56C37">
        <w:tc>
          <w:tcPr>
            <w:tcW w:w="9145" w:type="dxa"/>
          </w:tcPr>
          <w:p w:rsidR="00127109" w:rsidRPr="00127109" w:rsidRDefault="00127109" w:rsidP="00E56C37">
            <w:pPr>
              <w:pStyle w:val="Subonderdeeluniversiteit"/>
              <w:rPr>
                <w:u w:val="single"/>
                <w:lang w:val="en-US"/>
              </w:rPr>
            </w:pPr>
            <w:r w:rsidRPr="00127109">
              <w:rPr>
                <w:u w:val="single"/>
                <w:lang w:val="en-US"/>
              </w:rPr>
              <w:t>Name and signature (first) supervisor:</w:t>
            </w:r>
          </w:p>
          <w:p w:rsidR="00127109" w:rsidRDefault="00127109" w:rsidP="00E56C37">
            <w:pPr>
              <w:pStyle w:val="Subonderdeeluniversiteit"/>
              <w:rPr>
                <w:lang w:val="en-US"/>
              </w:rPr>
            </w:pPr>
          </w:p>
          <w:p w:rsidR="00127109" w:rsidRDefault="00127109" w:rsidP="00E56C37">
            <w:pPr>
              <w:pStyle w:val="Subonderdeeluniversiteit"/>
              <w:rPr>
                <w:lang w:val="en-US"/>
              </w:rPr>
            </w:pPr>
          </w:p>
          <w:p w:rsidR="00127109" w:rsidRPr="00127109" w:rsidRDefault="00127109" w:rsidP="00E56C37">
            <w:pPr>
              <w:pStyle w:val="Subonderdeeluniversiteit"/>
              <w:rPr>
                <w:lang w:val="en-US"/>
              </w:rPr>
            </w:pPr>
          </w:p>
        </w:tc>
      </w:tr>
    </w:tbl>
    <w:p w:rsidR="00E24994" w:rsidRDefault="00E24994">
      <w:pPr>
        <w:rPr>
          <w:i/>
          <w:lang w:val="en-US"/>
        </w:rPr>
      </w:pPr>
    </w:p>
    <w:p w:rsidR="00C100EF" w:rsidRPr="00E24994" w:rsidRDefault="00E24994">
      <w:pPr>
        <w:rPr>
          <w:i/>
          <w:lang w:val="en-US"/>
        </w:rPr>
      </w:pPr>
      <w:r>
        <w:rPr>
          <w:i/>
          <w:lang w:val="en-US"/>
        </w:rPr>
        <w:t xml:space="preserve">This form should be submitted to </w:t>
      </w:r>
      <w:hyperlink r:id="rId8" w:history="1">
        <w:r w:rsidRPr="00E42274">
          <w:rPr>
            <w:rStyle w:val="Hyperlink"/>
            <w:i/>
            <w:lang w:val="en-US"/>
          </w:rPr>
          <w:t>promoties-fdr@uva.nl</w:t>
        </w:r>
      </w:hyperlink>
      <w:r>
        <w:rPr>
          <w:i/>
          <w:lang w:val="en-US"/>
        </w:rPr>
        <w:t xml:space="preserve"> before </w:t>
      </w:r>
      <w:r w:rsidRPr="00E24994">
        <w:rPr>
          <w:b/>
          <w:i/>
          <w:lang w:val="en-US"/>
        </w:rPr>
        <w:t>October 1</w:t>
      </w:r>
      <w:r>
        <w:rPr>
          <w:i/>
          <w:lang w:val="en-US"/>
        </w:rPr>
        <w:t xml:space="preserve"> for the fall selection round or before </w:t>
      </w:r>
      <w:r w:rsidRPr="00E24994">
        <w:rPr>
          <w:b/>
          <w:i/>
          <w:lang w:val="en-US"/>
        </w:rPr>
        <w:t>March 1</w:t>
      </w:r>
      <w:r>
        <w:rPr>
          <w:i/>
          <w:lang w:val="en-US"/>
        </w:rPr>
        <w:t xml:space="preserve"> for the spring selection round. </w:t>
      </w:r>
    </w:p>
    <w:sectPr w:rsidR="00C100EF" w:rsidRPr="00E24994" w:rsidSect="00EC3EA6">
      <w:headerReference w:type="default" r:id="rId9"/>
      <w:footerReference w:type="default" r:id="rId10"/>
      <w:headerReference w:type="first" r:id="rId11"/>
      <w:pgSz w:w="11906" w:h="16838" w:code="9"/>
      <w:pgMar w:top="1814" w:right="1304" w:bottom="1270" w:left="1673" w:header="709" w:footer="49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6C37" w:rsidRDefault="00E56C37" w:rsidP="009F5E9C">
      <w:pPr>
        <w:spacing w:line="240" w:lineRule="auto"/>
      </w:pPr>
      <w:r>
        <w:separator/>
      </w:r>
    </w:p>
  </w:endnote>
  <w:endnote w:type="continuationSeparator" w:id="0">
    <w:p w:rsidR="00E56C37" w:rsidRDefault="00E56C37" w:rsidP="009F5E9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555D" w:rsidRPr="00E56C37" w:rsidRDefault="0083555D">
    <w:pPr>
      <w:pStyle w:val="Footer"/>
      <w:rPr>
        <w:lang w:val="en-US"/>
      </w:rPr>
    </w:pPr>
    <w:r w:rsidRPr="00E56C37">
      <w:rPr>
        <w:lang w:val="en-US"/>
      </w:rPr>
      <w:fldChar w:fldCharType="begin"/>
    </w:r>
    <w:r w:rsidRPr="00E56C37">
      <w:rPr>
        <w:lang w:val="en-US"/>
      </w:rPr>
      <w:instrText xml:space="preserve"> DOCVARIABLE field_page </w:instrText>
    </w:r>
    <w:r w:rsidR="00E56C37" w:rsidRPr="00E56C37">
      <w:rPr>
        <w:lang w:val="en-US"/>
      </w:rPr>
      <w:fldChar w:fldCharType="separate"/>
    </w:r>
    <w:r w:rsidR="00E56C37">
      <w:rPr>
        <w:lang w:val="en-US"/>
      </w:rPr>
      <w:t>Page</w:t>
    </w:r>
    <w:r w:rsidRPr="00E56C37">
      <w:rPr>
        <w:lang w:val="en-US"/>
      </w:rPr>
      <w:fldChar w:fldCharType="end"/>
    </w:r>
    <w:r w:rsidRPr="00E56C37">
      <w:rPr>
        <w:lang w:val="en-US"/>
      </w:rPr>
      <w:t xml:space="preserve"> </w:t>
    </w:r>
    <w:r w:rsidRPr="00E56C37">
      <w:rPr>
        <w:lang w:val="en-US"/>
      </w:rPr>
      <w:fldChar w:fldCharType="begin"/>
    </w:r>
    <w:r w:rsidRPr="00E56C37">
      <w:rPr>
        <w:lang w:val="en-US"/>
      </w:rPr>
      <w:instrText xml:space="preserve"> PAGE </w:instrText>
    </w:r>
    <w:r w:rsidRPr="00E56C37">
      <w:rPr>
        <w:lang w:val="en-US"/>
      </w:rPr>
      <w:fldChar w:fldCharType="separate"/>
    </w:r>
    <w:r w:rsidR="00E24994">
      <w:rPr>
        <w:noProof/>
        <w:lang w:val="en-US"/>
      </w:rPr>
      <w:t>2</w:t>
    </w:r>
    <w:r w:rsidRPr="00E56C37">
      <w:rPr>
        <w:lang w:val="en-US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6C37" w:rsidRDefault="00E56C37" w:rsidP="009F5E9C">
      <w:pPr>
        <w:spacing w:line="240" w:lineRule="auto"/>
      </w:pPr>
      <w:r>
        <w:separator/>
      </w:r>
    </w:p>
  </w:footnote>
  <w:footnote w:type="continuationSeparator" w:id="0">
    <w:p w:rsidR="00E56C37" w:rsidRDefault="00E56C37" w:rsidP="009F5E9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555D" w:rsidRPr="00E56C37" w:rsidRDefault="0083555D" w:rsidP="007452C3">
    <w:pPr>
      <w:tabs>
        <w:tab w:val="center" w:pos="4536"/>
        <w:tab w:val="right" w:pos="9072"/>
      </w:tabs>
      <w:spacing w:line="240" w:lineRule="auto"/>
      <w:rPr>
        <w:lang w:val="en-US"/>
      </w:rPr>
    </w:pPr>
    <w:r w:rsidRPr="00E56C37">
      <w:rPr>
        <w:lang w:val="en-US"/>
      </w:rPr>
      <w:fldChar w:fldCharType="begin" w:fldLock="1"/>
    </w:r>
    <w:r w:rsidRPr="00E56C37">
      <w:rPr>
        <w:lang w:val="en-US"/>
      </w:rPr>
      <w:instrText xml:space="preserve"> IF </w:instrText>
    </w:r>
    <w:r w:rsidRPr="00E56C37">
      <w:rPr>
        <w:lang w:val="en-US"/>
      </w:rPr>
      <w:fldChar w:fldCharType="begin" w:fldLock="1"/>
    </w:r>
    <w:r w:rsidRPr="00E56C37">
      <w:rPr>
        <w:lang w:val="en-US"/>
      </w:rPr>
      <w:instrText xml:space="preserve"> DOCVARIABLE "use_logo" </w:instrText>
    </w:r>
    <w:r w:rsidRPr="00E56C37">
      <w:rPr>
        <w:lang w:val="en-US"/>
      </w:rPr>
      <w:fldChar w:fldCharType="separate"/>
    </w:r>
    <w:r w:rsidR="00E56C37">
      <w:rPr>
        <w:lang w:val="en-US"/>
      </w:rPr>
      <w:instrText>1</w:instrText>
    </w:r>
    <w:r w:rsidRPr="00E56C37">
      <w:rPr>
        <w:lang w:val="en-US"/>
      </w:rPr>
      <w:fldChar w:fldCharType="end"/>
    </w:r>
    <w:r w:rsidRPr="00E56C37">
      <w:rPr>
        <w:lang w:val="en-US"/>
      </w:rPr>
      <w:instrText>="1" "</w:instrText>
    </w:r>
    <w:r w:rsidRPr="00E56C37">
      <w:rPr>
        <w:lang w:val="en-US"/>
      </w:rPr>
      <w:fldChar w:fldCharType="begin" w:fldLock="1"/>
    </w:r>
    <w:r w:rsidRPr="00E56C37">
      <w:rPr>
        <w:lang w:val="en-US"/>
      </w:rPr>
      <w:instrText xml:space="preserve"> IF </w:instrText>
    </w:r>
    <w:r w:rsidRPr="00E56C37">
      <w:rPr>
        <w:lang w:val="en-US"/>
      </w:rPr>
      <w:fldChar w:fldCharType="begin" w:fldLock="1"/>
    </w:r>
    <w:r w:rsidRPr="00E56C37">
      <w:rPr>
        <w:lang w:val="en-US"/>
      </w:rPr>
      <w:instrText xml:space="preserve"> DOCVARIABLE "CI_Language" </w:instrText>
    </w:r>
    <w:r w:rsidRPr="00E56C37">
      <w:rPr>
        <w:lang w:val="en-US"/>
      </w:rPr>
      <w:fldChar w:fldCharType="separate"/>
    </w:r>
    <w:r w:rsidR="00E56C37">
      <w:rPr>
        <w:lang w:val="en-US"/>
      </w:rPr>
      <w:instrText>en-US</w:instrText>
    </w:r>
    <w:r w:rsidRPr="00E56C37">
      <w:rPr>
        <w:lang w:val="en-US"/>
      </w:rPr>
      <w:fldChar w:fldCharType="end"/>
    </w:r>
    <w:r w:rsidRPr="00E56C37">
      <w:rPr>
        <w:lang w:val="en-US"/>
      </w:rPr>
      <w:instrText>="en-US" "</w:instrText>
    </w:r>
    <w:r w:rsidRPr="00E56C37">
      <w:rPr>
        <w:noProof/>
        <w:lang w:val="en-US"/>
      </w:rPr>
      <w:drawing>
        <wp:anchor distT="0" distB="0" distL="114300" distR="114300" simplePos="0" relativeHeight="251659264" behindDoc="1" locked="0" layoutInCell="1" allowOverlap="1" wp14:anchorId="408A1A60" wp14:editId="0D22AA26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2809240" cy="563245"/>
          <wp:effectExtent l="0" t="0" r="0" b="8255"/>
          <wp:wrapNone/>
          <wp:docPr id="2" name="Picture 2" descr="Volgvel_EN_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Volgvel_EN_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09240" cy="5632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56C37">
      <w:rPr>
        <w:lang w:val="en-US"/>
      </w:rPr>
      <w:instrText>" "</w:instrText>
    </w:r>
    <w:r w:rsidRPr="00E56C37">
      <w:rPr>
        <w:noProof/>
        <w:lang w:val="en-US"/>
      </w:rPr>
      <w:drawing>
        <wp:anchor distT="0" distB="0" distL="114300" distR="114300" simplePos="0" relativeHeight="251660288" behindDoc="1" locked="0" layoutInCell="1" allowOverlap="1" wp14:anchorId="05E61C0C" wp14:editId="67CE9A3A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2977515" cy="570865"/>
          <wp:effectExtent l="0" t="0" r="0" b="635"/>
          <wp:wrapNone/>
          <wp:docPr id="1" name="Picture 1" descr="Volgvel_NL_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Volgvel_NL_logo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7515" cy="5708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56C37">
      <w:rPr>
        <w:lang w:val="en-US"/>
      </w:rPr>
      <w:instrText xml:space="preserve">" </w:instrText>
    </w:r>
    <w:r w:rsidR="00E56C37" w:rsidRPr="00E56C37">
      <w:rPr>
        <w:lang w:val="en-US"/>
      </w:rPr>
      <w:fldChar w:fldCharType="separate"/>
    </w:r>
    <w:r w:rsidR="00E56C37" w:rsidRPr="00E56C37">
      <w:rPr>
        <w:noProof/>
        <w:lang w:val="en-US"/>
      </w:rPr>
      <w:drawing>
        <wp:anchor distT="0" distB="0" distL="114300" distR="114300" simplePos="0" relativeHeight="251681792" behindDoc="1" locked="0" layoutInCell="1" allowOverlap="1" wp14:anchorId="7BFF80CD" wp14:editId="13FD4198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2809240" cy="563245"/>
          <wp:effectExtent l="0" t="0" r="0" b="8255"/>
          <wp:wrapNone/>
          <wp:docPr id="14" name="Picture 14" descr="Volgvel_EN_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Volgvel_EN_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09240" cy="5632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56C37">
      <w:rPr>
        <w:lang w:val="en-US"/>
      </w:rPr>
      <w:fldChar w:fldCharType="end"/>
    </w:r>
    <w:r w:rsidRPr="00E56C37">
      <w:rPr>
        <w:lang w:val="en-US"/>
      </w:rPr>
      <w:instrText>" "" \CIFLOCK</w:instrText>
    </w:r>
    <w:r w:rsidR="00E56C37" w:rsidRPr="00E56C37">
      <w:rPr>
        <w:lang w:val="en-US"/>
      </w:rPr>
      <w:fldChar w:fldCharType="separate"/>
    </w:r>
    <w:r w:rsidRPr="00E56C37">
      <w:rPr>
        <w:lang w:val="en-US"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555D" w:rsidRPr="00E56C37" w:rsidRDefault="0083555D" w:rsidP="00783ADC">
    <w:pPr>
      <w:pStyle w:val="Header"/>
      <w:rPr>
        <w:lang w:val="en-US"/>
      </w:rPr>
    </w:pPr>
    <w:r w:rsidRPr="00E56C37">
      <w:rPr>
        <w:lang w:val="en-US"/>
      </w:rPr>
      <w:fldChar w:fldCharType="begin" w:fldLock="1"/>
    </w:r>
    <w:r w:rsidRPr="00E56C37">
      <w:rPr>
        <w:lang w:val="en-US"/>
      </w:rPr>
      <w:instrText xml:space="preserve"> IF </w:instrText>
    </w:r>
    <w:r w:rsidR="00144DDB" w:rsidRPr="00E56C37">
      <w:rPr>
        <w:lang w:val="en-US"/>
      </w:rPr>
      <w:fldChar w:fldCharType="begin" w:fldLock="1"/>
    </w:r>
    <w:r w:rsidR="00144DDB" w:rsidRPr="00E56C37">
      <w:rPr>
        <w:lang w:val="en-US"/>
      </w:rPr>
      <w:instrText xml:space="preserve"> DOCVARIABLE "use_logo" </w:instrText>
    </w:r>
    <w:r w:rsidR="00144DDB" w:rsidRPr="00E56C37">
      <w:rPr>
        <w:lang w:val="en-US"/>
      </w:rPr>
      <w:fldChar w:fldCharType="separate"/>
    </w:r>
    <w:r w:rsidR="00E56C37">
      <w:rPr>
        <w:lang w:val="en-US"/>
      </w:rPr>
      <w:instrText>1</w:instrText>
    </w:r>
    <w:r w:rsidR="00144DDB" w:rsidRPr="00E56C37">
      <w:rPr>
        <w:lang w:val="en-US"/>
      </w:rPr>
      <w:fldChar w:fldCharType="end"/>
    </w:r>
    <w:r w:rsidRPr="00E56C37">
      <w:rPr>
        <w:lang w:val="en-US"/>
      </w:rPr>
      <w:instrText>="1" "</w:instrText>
    </w:r>
    <w:r w:rsidRPr="00E56C37">
      <w:rPr>
        <w:lang w:val="en-US"/>
      </w:rPr>
      <w:fldChar w:fldCharType="begin" w:fldLock="1"/>
    </w:r>
    <w:r w:rsidRPr="00E56C37">
      <w:rPr>
        <w:lang w:val="en-US"/>
      </w:rPr>
      <w:instrText xml:space="preserve"> IF </w:instrText>
    </w:r>
    <w:r w:rsidRPr="00E56C37">
      <w:rPr>
        <w:lang w:val="en-US"/>
      </w:rPr>
      <w:fldChar w:fldCharType="begin" w:fldLock="1"/>
    </w:r>
    <w:r w:rsidRPr="00E56C37">
      <w:rPr>
        <w:lang w:val="en-US"/>
      </w:rPr>
      <w:instrText xml:space="preserve"> DOCVARIABLE "CI_Language" </w:instrText>
    </w:r>
    <w:r w:rsidRPr="00E56C37">
      <w:rPr>
        <w:lang w:val="en-US"/>
      </w:rPr>
      <w:fldChar w:fldCharType="separate"/>
    </w:r>
    <w:r w:rsidR="00E56C37">
      <w:rPr>
        <w:lang w:val="en-US"/>
      </w:rPr>
      <w:instrText>en-US</w:instrText>
    </w:r>
    <w:r w:rsidRPr="00E56C37">
      <w:rPr>
        <w:lang w:val="en-US"/>
      </w:rPr>
      <w:fldChar w:fldCharType="end"/>
    </w:r>
    <w:r w:rsidRPr="00E56C37">
      <w:rPr>
        <w:lang w:val="en-US"/>
      </w:rPr>
      <w:instrText xml:space="preserve"> ="en-US" "</w:instrText>
    </w:r>
    <w:r w:rsidRPr="00E56C37">
      <w:rPr>
        <w:noProof/>
        <w:lang w:val="en-US"/>
      </w:rPr>
      <w:drawing>
        <wp:anchor distT="0" distB="0" distL="114300" distR="114300" simplePos="0" relativeHeight="251662336" behindDoc="1" locked="0" layoutInCell="1" allowOverlap="1" wp14:anchorId="5845C2B6" wp14:editId="074B9E02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3657600" cy="972820"/>
          <wp:effectExtent l="0" t="0" r="0" b="0"/>
          <wp:wrapNone/>
          <wp:docPr id="5" name="Picture 5" descr="UvA logo English First Pag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vA logo English First Pag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57600" cy="9728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56C37">
      <w:rPr>
        <w:lang w:val="en-US"/>
      </w:rPr>
      <w:instrText>" "</w:instrText>
    </w:r>
    <w:r w:rsidRPr="00E56C37">
      <w:rPr>
        <w:noProof/>
        <w:lang w:val="en-US"/>
      </w:rPr>
      <w:drawing>
        <wp:anchor distT="0" distB="0" distL="114300" distR="114300" simplePos="0" relativeHeight="251663360" behindDoc="1" locked="0" layoutInCell="1" allowOverlap="1" wp14:anchorId="7AF956B0" wp14:editId="4A7FA555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3935730" cy="972820"/>
          <wp:effectExtent l="0" t="0" r="7620" b="0"/>
          <wp:wrapNone/>
          <wp:docPr id="4" name="Picture 4" descr="UvA logo Nederlands First Pag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UvA logo Nederlands First Page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35730" cy="9728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56C37">
      <w:rPr>
        <w:lang w:val="en-US"/>
      </w:rPr>
      <w:instrText xml:space="preserve">"  </w:instrText>
    </w:r>
    <w:r w:rsidRPr="00E56C37">
      <w:rPr>
        <w:lang w:val="en-US"/>
      </w:rPr>
      <w:fldChar w:fldCharType="separate"/>
    </w:r>
    <w:r w:rsidR="00E56C37" w:rsidRPr="00E56C37">
      <w:rPr>
        <w:noProof/>
        <w:lang w:val="en-US"/>
      </w:rPr>
      <w:drawing>
        <wp:anchor distT="0" distB="0" distL="114300" distR="114300" simplePos="0" relativeHeight="251687936" behindDoc="1" locked="0" layoutInCell="1" allowOverlap="1" wp14:anchorId="5845C2B6" wp14:editId="074B9E02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3657600" cy="972820"/>
          <wp:effectExtent l="0" t="0" r="0" b="0"/>
          <wp:wrapNone/>
          <wp:docPr id="17" name="Picture 17" descr="UvA logo English First Pag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vA logo English First Pag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57600" cy="9728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56C37">
      <w:rPr>
        <w:lang w:val="en-US"/>
      </w:rPr>
      <w:fldChar w:fldCharType="end"/>
    </w:r>
    <w:r w:rsidRPr="00E56C37">
      <w:rPr>
        <w:lang w:val="en-US"/>
      </w:rPr>
      <w:instrText xml:space="preserve">" "" \CIFLOCK </w:instrText>
    </w:r>
    <w:r w:rsidR="00E56C37" w:rsidRPr="00E56C37">
      <w:rPr>
        <w:lang w:val="en-US"/>
      </w:rPr>
      <w:fldChar w:fldCharType="separate"/>
    </w:r>
    <w:r w:rsidR="00E56C37" w:rsidRPr="00E56C37">
      <w:rPr>
        <w:noProof/>
        <w:lang w:val="en-US"/>
      </w:rPr>
      <w:drawing>
        <wp:anchor distT="0" distB="0" distL="114300" distR="114300" simplePos="0" relativeHeight="251692032" behindDoc="1" locked="0" layoutInCell="1" allowOverlap="1" wp14:anchorId="5845C2B6" wp14:editId="074B9E02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3657600" cy="972820"/>
          <wp:effectExtent l="0" t="0" r="0" b="0"/>
          <wp:wrapNone/>
          <wp:docPr id="19" name="Picture 19" descr="UvA logo English First Pag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vA logo English First Pag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57600" cy="9728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56C37">
      <w:rPr>
        <w:lang w:val="en-US"/>
      </w:rPr>
      <w:fldChar w:fldCharType="end"/>
    </w:r>
  </w:p>
  <w:p w:rsidR="0083555D" w:rsidRPr="00E56C37" w:rsidRDefault="0083555D" w:rsidP="00783ADC">
    <w:pPr>
      <w:pStyle w:val="Header"/>
      <w:rPr>
        <w:lang w:val="en-US"/>
      </w:rPr>
    </w:pPr>
  </w:p>
  <w:p w:rsidR="0083555D" w:rsidRPr="00E56C37" w:rsidRDefault="0083555D">
    <w:pPr>
      <w:pStyle w:val="Header"/>
      <w:rPr>
        <w:lang w:val="en-U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60311A7"/>
    <w:multiLevelType w:val="hybridMultilevel"/>
    <w:tmpl w:val="105E6A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/>
  <w:attachedTemplate r:id="rId1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&quot;CI_Language&quot;" w:val=" "/>
    <w:docVar w:name="CI_DOCTYPE" w:val="memo"/>
    <w:docVar w:name="ci_language" w:val="en-US"/>
    <w:docVar w:name="CI_VERSION" w:val="14.0.7214.5000"/>
    <w:docVar w:name="date" w:val="27-11-2018 12:47:02"/>
    <w:docVar w:name="field_absent" w:val="Absent"/>
    <w:docVar w:name="field_agenda_description" w:val="Create an agenda"/>
    <w:docVar w:name="field_agenda_title" w:val="Agenda"/>
    <w:docVar w:name="field_agendaitem" w:val="Agenda item"/>
    <w:docVar w:name="field_agendaitems" w:val="Agenda items"/>
    <w:docVar w:name="field_application" w:val="Application"/>
    <w:docVar w:name="field_approved" w:val="Approved"/>
    <w:docVar w:name="field_approved_by" w:val="Approved by"/>
    <w:docVar w:name="field_approved_by_short" w:val="Approved by"/>
    <w:docVar w:name="field_asagreed" w:val="As agreed on/at the request on"/>
    <w:docVar w:name="field_attachment" w:val="Enclosed"/>
    <w:docVar w:name="field_attachments" w:val="Attachment(s):"/>
    <w:docVar w:name="field_attention" w:val="For the attention of"/>
    <w:docVar w:name="field_author_full" w:val="Author"/>
    <w:docVar w:name="field_cc" w:val="CC"/>
    <w:docVar w:name="field_chaptertitle" w:val="Chapter/section title"/>
    <w:docVar w:name="field_city" w:val="City"/>
    <w:docVar w:name="field_client" w:val="Client"/>
    <w:docVar w:name="field_colofon" w:val="Colofon"/>
    <w:docVar w:name="field_comments" w:val="Comments"/>
    <w:docVar w:name="field_concerning" w:val="Concerning meeting at"/>
    <w:docVar w:name="field_concerns" w:val="Subject"/>
    <w:docVar w:name="field_confidential" w:val="Confidential"/>
    <w:docVar w:name="field_contact" w:val="Contact person"/>
    <w:docVar w:name="field_copy" w:val="Copy to"/>
    <w:docVar w:name="field_copyright" w:val="Copyright"/>
    <w:docVar w:name="field_date" w:val="Date"/>
    <w:docVar w:name="field_decision_title" w:val="Decision"/>
    <w:docVar w:name="field_decision1" w:val="The Executive Board of the University of Amsterdam,"/>
    <w:docVar w:name="field_decision2" w:val="represented in this by the Dean of the Faculty"/>
    <w:docVar w:name="field_decision3" w:val="in view of:"/>
    <w:docVar w:name="field_decision4" w:val="in view of the provisions of:"/>
    <w:docVar w:name="field_decision5" w:val="taking into account that:"/>
    <w:docVar w:name="field_decision6" w:val="On behalf of the Executive Board,"/>
    <w:docVar w:name="field_decision7" w:val=" "/>
    <w:docVar w:name="field_decisionnumber" w:val="Decision number"/>
    <w:docVar w:name="field_description" w:val="Description"/>
    <w:docVar w:name="field_directdial" w:val="Direct dial"/>
    <w:docVar w:name="field_directdialareacode" w:val="Direct dial 020-"/>
    <w:docVar w:name="field_directfax" w:val="Direct fax"/>
    <w:docVar w:name="field_directfaxareacode" w:val="Direct fax 020-"/>
    <w:docVar w:name="field_distribution" w:val="Distribution"/>
    <w:docVar w:name="field_documentnumber" w:val="Document number"/>
    <w:docVar w:name="field_documenttitle" w:val=" "/>
    <w:docVar w:name="field_editor" w:val="Editor"/>
    <w:docVar w:name="field_email" w:val="Email"/>
    <w:docVar w:name="field_emailnewsletter_title" w:val="Email newsletter"/>
    <w:docVar w:name="field_ending_greet" w:val="Kind regards,"/>
    <w:docVar w:name="field_fax_disclaimer" w:val="If this message has not been received correctly, please do not hesitate to contact us immediately."/>
    <w:docVar w:name="field_fax_option_1" w:val="Important"/>
    <w:docVar w:name="field_fax_option_1_short" w:val="Important"/>
    <w:docVar w:name="field_fax_option_2" w:val="Notification"/>
    <w:docVar w:name="field_fax_option_2_short" w:val="Notification"/>
    <w:docVar w:name="field_fax_option_3" w:val="Please an answer"/>
    <w:docVar w:name="field_fax_option_3_short" w:val="Answer"/>
    <w:docVar w:name="field_fax_option_4" w:val="Circular"/>
    <w:docVar w:name="field_fax_option_4_short" w:val="Circular"/>
    <w:docVar w:name="field_fax_title" w:val="Fax"/>
    <w:docVar w:name="field_faxnumber" w:val="Faxnumber"/>
    <w:docVar w:name="field_faxnumberareacode" w:val="Faxnumber 020-"/>
    <w:docVar w:name="field_forfurtheraction" w:val="For further action"/>
    <w:docVar w:name="field_from" w:val="From"/>
    <w:docVar w:name="field_function" w:val="Function"/>
    <w:docVar w:name="field_fyi" w:val="For your information"/>
    <w:docVar w:name="field_handledby" w:val="Handled by"/>
    <w:docVar w:name="field_heading" w:val="Heading"/>
    <w:docVar w:name="field_initiator" w:val="Initiator"/>
    <w:docVar w:name="field_location" w:val="Location"/>
    <w:docVar w:name="field_meeting" w:val="Meeting"/>
    <w:docVar w:name="field_meetingdate" w:val="Meeting date"/>
    <w:docVar w:name="field_memo_title" w:val="Memo"/>
    <w:docVar w:name="field_minuteitem" w:val="Item"/>
    <w:docVar w:name="field_minuteitems" w:val="Items"/>
    <w:docVar w:name="field_minutes_description" w:val="Create meeting minutes"/>
    <w:docVar w:name="field_minutes_title" w:val="Meeting minutes"/>
    <w:docVar w:name="field_name" w:val="Name"/>
    <w:docVar w:name="field_number" w:val="Number"/>
    <w:docVar w:name="field_offer" w:val="Offer"/>
    <w:docVar w:name="field_ourref" w:val="Our reference"/>
    <w:docVar w:name="field_ourreference" w:val="Our reference"/>
    <w:docVar w:name="field_page" w:val="Page"/>
    <w:docVar w:name="field_pages_incl" w:val="Page(s) incl. this page"/>
    <w:docVar w:name="field_pages_short" w:val="# pages"/>
    <w:docVar w:name="field_period" w:val="Period"/>
    <w:docVar w:name="field_phone" w:val="Telephone"/>
    <w:docVar w:name="field_phone2" w:val="Telephone 2"/>
    <w:docVar w:name="field_phoneareacode" w:val="Telephone 020-"/>
    <w:docVar w:name="field_placeholder" w:val="Click here to enter text"/>
    <w:docVar w:name="field_pleasecomment" w:val="Please comment"/>
    <w:docVar w:name="field_pleasecontact" w:val="Please contact"/>
    <w:docVar w:name="field_pleasereturn" w:val="Please return after perusal"/>
    <w:docVar w:name="field_pobox" w:val="P.O. Box"/>
    <w:docVar w:name="field_poboxnr" w:val="P.O. Box nr."/>
    <w:docVar w:name="field_present" w:val="Present"/>
    <w:docVar w:name="field_receivers" w:val="Receivers"/>
    <w:docVar w:name="field_related_documents" w:val="Related documents"/>
    <w:docVar w:name="field_report_disclaimer" w:val="Nothing from this document may be multiplied and/or made public by means of print, photocopy, microfilm or on whatever wise, without preceding authorization by CIBER Nederland B.V."/>
    <w:docVar w:name="field_report_title" w:val="Report"/>
    <w:docVar w:name="field_reportnr" w:val="Report nr."/>
    <w:docVar w:name="field_returnedwiththanks" w:val="Returned with thanks"/>
    <w:docVar w:name="field_scribe" w:val="Scribe"/>
    <w:docVar w:name="field_short_description" w:val="Short description"/>
    <w:docVar w:name="field_status" w:val="Status"/>
    <w:docVar w:name="field_subject" w:val="Subject"/>
    <w:docVar w:name="field_subtitle" w:val="Subtitle"/>
    <w:docVar w:name="field_summary" w:val="Summary"/>
    <w:docVar w:name="field_time" w:val="Time"/>
    <w:docVar w:name="field_title" w:val="Title"/>
    <w:docVar w:name="field_to" w:val="To"/>
    <w:docVar w:name="field_toc" w:val="Contents"/>
    <w:docVar w:name="field_type" w:val="Type"/>
    <w:docVar w:name="field_typedocument" w:val="Type of document"/>
    <w:docVar w:name="field_use_logo" w:val="Print logo"/>
    <w:docVar w:name="field_version" w:val="Version"/>
    <w:docVar w:name="field_versionnr" w:val="Version nr,"/>
    <w:docVar w:name="field_yourfax" w:val="Your faxnumber"/>
    <w:docVar w:name="field_yourref" w:val="Your reference"/>
    <w:docVar w:name="field_yourreference" w:val="Your reference"/>
    <w:docVar w:name="memo_title" w:val=" "/>
    <w:docVar w:name="pobox" w:val=" "/>
    <w:docVar w:name="use_logo" w:val="1"/>
  </w:docVars>
  <w:rsids>
    <w:rsidRoot w:val="00E56C37"/>
    <w:rsid w:val="00057CC3"/>
    <w:rsid w:val="00121E0A"/>
    <w:rsid w:val="00127109"/>
    <w:rsid w:val="00144DDB"/>
    <w:rsid w:val="00174FD3"/>
    <w:rsid w:val="002832B9"/>
    <w:rsid w:val="00405AA3"/>
    <w:rsid w:val="00442851"/>
    <w:rsid w:val="004905B2"/>
    <w:rsid w:val="0055768E"/>
    <w:rsid w:val="005727D5"/>
    <w:rsid w:val="005A0E39"/>
    <w:rsid w:val="006303B0"/>
    <w:rsid w:val="00704E8D"/>
    <w:rsid w:val="00733449"/>
    <w:rsid w:val="007452C3"/>
    <w:rsid w:val="00783ADC"/>
    <w:rsid w:val="007B3792"/>
    <w:rsid w:val="007B6129"/>
    <w:rsid w:val="0083555D"/>
    <w:rsid w:val="00995205"/>
    <w:rsid w:val="009F5E9C"/>
    <w:rsid w:val="00A45491"/>
    <w:rsid w:val="00AB4076"/>
    <w:rsid w:val="00AD402A"/>
    <w:rsid w:val="00B546F3"/>
    <w:rsid w:val="00C100EF"/>
    <w:rsid w:val="00C67E65"/>
    <w:rsid w:val="00E024BC"/>
    <w:rsid w:val="00E24994"/>
    <w:rsid w:val="00E34778"/>
    <w:rsid w:val="00E56C37"/>
    <w:rsid w:val="00EC3EA6"/>
    <w:rsid w:val="00F1487A"/>
    <w:rsid w:val="00F564C2"/>
    <w:rsid w:val="00FD14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Theme="minorHAnsi" w:hAnsi="Arial" w:cstheme="minorBidi"/>
        <w:sz w:val="18"/>
        <w:szCs w:val="18"/>
        <w:lang w:val="nl-NL" w:eastAsia="en-US" w:bidi="ar-SA"/>
      </w:rPr>
    </w:rPrDefault>
    <w:pPrDefault>
      <w:pPr>
        <w:spacing w:line="255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34778"/>
    <w:rPr>
      <w:rFonts w:ascii="Times New Roman" w:eastAsia="Calibri" w:hAnsi="Times New Roman" w:cs="Times New Roman"/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E56C3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Onderdeeluniversiteit">
    <w:name w:val="Onderdeel universiteit"/>
    <w:basedOn w:val="Normal"/>
    <w:qFormat/>
    <w:rsid w:val="009F5E9C"/>
    <w:rPr>
      <w:rFonts w:ascii="Arial" w:hAnsi="Arial"/>
      <w:b/>
      <w:spacing w:val="-4"/>
      <w:sz w:val="20"/>
    </w:rPr>
  </w:style>
  <w:style w:type="paragraph" w:customStyle="1" w:styleId="Subonderdeeluniversiteit">
    <w:name w:val="Subonderdeel universiteit"/>
    <w:basedOn w:val="Normal"/>
    <w:qFormat/>
    <w:rsid w:val="009F5E9C"/>
    <w:rPr>
      <w:rFonts w:ascii="Arial" w:hAnsi="Arial"/>
      <w:spacing w:val="-4"/>
      <w:sz w:val="20"/>
    </w:rPr>
  </w:style>
  <w:style w:type="paragraph" w:customStyle="1" w:styleId="Afdeling">
    <w:name w:val="Afdeling"/>
    <w:basedOn w:val="Subonderdeeluniversiteit"/>
    <w:qFormat/>
    <w:rsid w:val="009F5E9C"/>
    <w:pPr>
      <w:spacing w:after="220"/>
      <w:jc w:val="right"/>
    </w:pPr>
    <w:rPr>
      <w:b/>
      <w:sz w:val="15"/>
    </w:rPr>
  </w:style>
  <w:style w:type="paragraph" w:customStyle="1" w:styleId="Adresgegevensafzender">
    <w:name w:val="Adresgegevens afzender"/>
    <w:basedOn w:val="Normal"/>
    <w:qFormat/>
    <w:rsid w:val="009F5E9C"/>
    <w:pPr>
      <w:spacing w:line="198" w:lineRule="atLeast"/>
      <w:jc w:val="right"/>
    </w:pPr>
    <w:rPr>
      <w:rFonts w:ascii="Arial" w:hAnsi="Arial"/>
      <w:sz w:val="15"/>
    </w:rPr>
  </w:style>
  <w:style w:type="paragraph" w:customStyle="1" w:styleId="Referentiegegevenskopjes">
    <w:name w:val="Referentiegegevens kopjes"/>
    <w:basedOn w:val="Subonderdeeluniversiteit"/>
    <w:qFormat/>
    <w:rsid w:val="009F5E9C"/>
    <w:rPr>
      <w:sz w:val="15"/>
    </w:rPr>
  </w:style>
  <w:style w:type="paragraph" w:customStyle="1" w:styleId="Referentiegegevens">
    <w:name w:val="Referentiegegevens"/>
    <w:basedOn w:val="Referentiegegevenskopjes"/>
    <w:qFormat/>
    <w:rsid w:val="0083555D"/>
    <w:rPr>
      <w:rFonts w:ascii="Times New Roman" w:hAnsi="Times New Roman"/>
      <w:spacing w:val="0"/>
      <w:sz w:val="22"/>
    </w:rPr>
  </w:style>
  <w:style w:type="paragraph" w:customStyle="1" w:styleId="Documentname">
    <w:name w:val="Document name"/>
    <w:basedOn w:val="Normal"/>
    <w:rsid w:val="009F5E9C"/>
    <w:rPr>
      <w:sz w:val="38"/>
    </w:rPr>
  </w:style>
  <w:style w:type="paragraph" w:styleId="Header">
    <w:name w:val="header"/>
    <w:basedOn w:val="Normal"/>
    <w:link w:val="HeaderChar"/>
    <w:uiPriority w:val="99"/>
    <w:unhideWhenUsed/>
    <w:rsid w:val="009F5E9C"/>
    <w:pPr>
      <w:tabs>
        <w:tab w:val="center" w:pos="4536"/>
        <w:tab w:val="right" w:pos="9072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F5E9C"/>
    <w:rPr>
      <w:rFonts w:ascii="Times New Roman" w:eastAsia="Calibri" w:hAnsi="Times New Roman" w:cs="Times New Roman"/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121E0A"/>
    <w:pPr>
      <w:tabs>
        <w:tab w:val="center" w:pos="4536"/>
        <w:tab w:val="right" w:pos="9072"/>
      </w:tabs>
      <w:spacing w:line="240" w:lineRule="auto"/>
    </w:pPr>
    <w:rPr>
      <w:sz w:val="18"/>
    </w:rPr>
  </w:style>
  <w:style w:type="character" w:customStyle="1" w:styleId="FooterChar">
    <w:name w:val="Footer Char"/>
    <w:basedOn w:val="DefaultParagraphFont"/>
    <w:link w:val="Footer"/>
    <w:uiPriority w:val="99"/>
    <w:rsid w:val="00121E0A"/>
    <w:rPr>
      <w:rFonts w:ascii="Times New Roman" w:eastAsia="Calibri" w:hAnsi="Times New Roman" w:cs="Times New Roman"/>
      <w:szCs w:val="22"/>
    </w:rPr>
  </w:style>
  <w:style w:type="paragraph" w:customStyle="1" w:styleId="Volgvelreferentiegegevens">
    <w:name w:val="Volgvel referentiegegevens"/>
    <w:basedOn w:val="Referentiegegevens"/>
    <w:link w:val="VolgvelreferentiegegevensChar"/>
    <w:rsid w:val="007452C3"/>
    <w:pPr>
      <w:spacing w:after="624"/>
    </w:pPr>
    <w:rPr>
      <w:lang w:val="en-US"/>
    </w:rPr>
  </w:style>
  <w:style w:type="paragraph" w:customStyle="1" w:styleId="Volgvelreferentiegegevenskopje">
    <w:name w:val="Volgvel referentiegegevens kopje"/>
    <w:basedOn w:val="Referentiegegevenskopjes"/>
    <w:link w:val="VolgvelreferentiegegevenskopjeChar"/>
    <w:rsid w:val="007452C3"/>
    <w:pPr>
      <w:spacing w:before="1020"/>
    </w:pPr>
  </w:style>
  <w:style w:type="character" w:customStyle="1" w:styleId="VolgvelreferentiegegevensChar">
    <w:name w:val="Volgvel referentiegegevens Char"/>
    <w:basedOn w:val="DefaultParagraphFont"/>
    <w:link w:val="Volgvelreferentiegegevens"/>
    <w:rsid w:val="007452C3"/>
    <w:rPr>
      <w:rFonts w:ascii="Times New Roman" w:eastAsia="Calibri" w:hAnsi="Times New Roman" w:cs="Times New Roman"/>
      <w:spacing w:val="-4"/>
      <w:sz w:val="22"/>
      <w:szCs w:val="22"/>
      <w:lang w:val="en-US"/>
    </w:rPr>
  </w:style>
  <w:style w:type="character" w:customStyle="1" w:styleId="VolgvelreferentiegegevenskopjeChar">
    <w:name w:val="Volgvel referentiegegevens kopje Char"/>
    <w:basedOn w:val="DefaultParagraphFont"/>
    <w:link w:val="Volgvelreferentiegegevenskopje"/>
    <w:rsid w:val="007452C3"/>
    <w:rPr>
      <w:rFonts w:eastAsia="Calibri" w:cs="Times New Roman"/>
      <w:spacing w:val="-4"/>
      <w:sz w:val="15"/>
      <w:szCs w:val="22"/>
    </w:rPr>
  </w:style>
  <w:style w:type="character" w:customStyle="1" w:styleId="Heading1Char">
    <w:name w:val="Heading 1 Char"/>
    <w:basedOn w:val="DefaultParagraphFont"/>
    <w:link w:val="Heading1"/>
    <w:uiPriority w:val="9"/>
    <w:rsid w:val="00E56C3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TableGrid">
    <w:name w:val="Table Grid"/>
    <w:basedOn w:val="TableNormal"/>
    <w:uiPriority w:val="59"/>
    <w:rsid w:val="00E56C37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057CC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57CC3"/>
    <w:rPr>
      <w:rFonts w:ascii="Tahoma" w:eastAsia="Calibri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E24994"/>
    <w:rPr>
      <w:color w:val="0000FF" w:themeColor="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704E8D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Theme="minorHAnsi" w:hAnsi="Arial" w:cstheme="minorBidi"/>
        <w:sz w:val="18"/>
        <w:szCs w:val="18"/>
        <w:lang w:val="nl-NL" w:eastAsia="en-US" w:bidi="ar-SA"/>
      </w:rPr>
    </w:rPrDefault>
    <w:pPrDefault>
      <w:pPr>
        <w:spacing w:line="255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34778"/>
    <w:rPr>
      <w:rFonts w:ascii="Times New Roman" w:eastAsia="Calibri" w:hAnsi="Times New Roman" w:cs="Times New Roman"/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E56C3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Onderdeeluniversiteit">
    <w:name w:val="Onderdeel universiteit"/>
    <w:basedOn w:val="Normal"/>
    <w:qFormat/>
    <w:rsid w:val="009F5E9C"/>
    <w:rPr>
      <w:rFonts w:ascii="Arial" w:hAnsi="Arial"/>
      <w:b/>
      <w:spacing w:val="-4"/>
      <w:sz w:val="20"/>
    </w:rPr>
  </w:style>
  <w:style w:type="paragraph" w:customStyle="1" w:styleId="Subonderdeeluniversiteit">
    <w:name w:val="Subonderdeel universiteit"/>
    <w:basedOn w:val="Normal"/>
    <w:qFormat/>
    <w:rsid w:val="009F5E9C"/>
    <w:rPr>
      <w:rFonts w:ascii="Arial" w:hAnsi="Arial"/>
      <w:spacing w:val="-4"/>
      <w:sz w:val="20"/>
    </w:rPr>
  </w:style>
  <w:style w:type="paragraph" w:customStyle="1" w:styleId="Afdeling">
    <w:name w:val="Afdeling"/>
    <w:basedOn w:val="Subonderdeeluniversiteit"/>
    <w:qFormat/>
    <w:rsid w:val="009F5E9C"/>
    <w:pPr>
      <w:spacing w:after="220"/>
      <w:jc w:val="right"/>
    </w:pPr>
    <w:rPr>
      <w:b/>
      <w:sz w:val="15"/>
    </w:rPr>
  </w:style>
  <w:style w:type="paragraph" w:customStyle="1" w:styleId="Adresgegevensafzender">
    <w:name w:val="Adresgegevens afzender"/>
    <w:basedOn w:val="Normal"/>
    <w:qFormat/>
    <w:rsid w:val="009F5E9C"/>
    <w:pPr>
      <w:spacing w:line="198" w:lineRule="atLeast"/>
      <w:jc w:val="right"/>
    </w:pPr>
    <w:rPr>
      <w:rFonts w:ascii="Arial" w:hAnsi="Arial"/>
      <w:sz w:val="15"/>
    </w:rPr>
  </w:style>
  <w:style w:type="paragraph" w:customStyle="1" w:styleId="Referentiegegevenskopjes">
    <w:name w:val="Referentiegegevens kopjes"/>
    <w:basedOn w:val="Subonderdeeluniversiteit"/>
    <w:qFormat/>
    <w:rsid w:val="009F5E9C"/>
    <w:rPr>
      <w:sz w:val="15"/>
    </w:rPr>
  </w:style>
  <w:style w:type="paragraph" w:customStyle="1" w:styleId="Referentiegegevens">
    <w:name w:val="Referentiegegevens"/>
    <w:basedOn w:val="Referentiegegevenskopjes"/>
    <w:qFormat/>
    <w:rsid w:val="0083555D"/>
    <w:rPr>
      <w:rFonts w:ascii="Times New Roman" w:hAnsi="Times New Roman"/>
      <w:spacing w:val="0"/>
      <w:sz w:val="22"/>
    </w:rPr>
  </w:style>
  <w:style w:type="paragraph" w:customStyle="1" w:styleId="Documentname">
    <w:name w:val="Document name"/>
    <w:basedOn w:val="Normal"/>
    <w:rsid w:val="009F5E9C"/>
    <w:rPr>
      <w:sz w:val="38"/>
    </w:rPr>
  </w:style>
  <w:style w:type="paragraph" w:styleId="Header">
    <w:name w:val="header"/>
    <w:basedOn w:val="Normal"/>
    <w:link w:val="HeaderChar"/>
    <w:uiPriority w:val="99"/>
    <w:unhideWhenUsed/>
    <w:rsid w:val="009F5E9C"/>
    <w:pPr>
      <w:tabs>
        <w:tab w:val="center" w:pos="4536"/>
        <w:tab w:val="right" w:pos="9072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F5E9C"/>
    <w:rPr>
      <w:rFonts w:ascii="Times New Roman" w:eastAsia="Calibri" w:hAnsi="Times New Roman" w:cs="Times New Roman"/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121E0A"/>
    <w:pPr>
      <w:tabs>
        <w:tab w:val="center" w:pos="4536"/>
        <w:tab w:val="right" w:pos="9072"/>
      </w:tabs>
      <w:spacing w:line="240" w:lineRule="auto"/>
    </w:pPr>
    <w:rPr>
      <w:sz w:val="18"/>
    </w:rPr>
  </w:style>
  <w:style w:type="character" w:customStyle="1" w:styleId="FooterChar">
    <w:name w:val="Footer Char"/>
    <w:basedOn w:val="DefaultParagraphFont"/>
    <w:link w:val="Footer"/>
    <w:uiPriority w:val="99"/>
    <w:rsid w:val="00121E0A"/>
    <w:rPr>
      <w:rFonts w:ascii="Times New Roman" w:eastAsia="Calibri" w:hAnsi="Times New Roman" w:cs="Times New Roman"/>
      <w:szCs w:val="22"/>
    </w:rPr>
  </w:style>
  <w:style w:type="paragraph" w:customStyle="1" w:styleId="Volgvelreferentiegegevens">
    <w:name w:val="Volgvel referentiegegevens"/>
    <w:basedOn w:val="Referentiegegevens"/>
    <w:link w:val="VolgvelreferentiegegevensChar"/>
    <w:rsid w:val="007452C3"/>
    <w:pPr>
      <w:spacing w:after="624"/>
    </w:pPr>
    <w:rPr>
      <w:lang w:val="en-US"/>
    </w:rPr>
  </w:style>
  <w:style w:type="paragraph" w:customStyle="1" w:styleId="Volgvelreferentiegegevenskopje">
    <w:name w:val="Volgvel referentiegegevens kopje"/>
    <w:basedOn w:val="Referentiegegevenskopjes"/>
    <w:link w:val="VolgvelreferentiegegevenskopjeChar"/>
    <w:rsid w:val="007452C3"/>
    <w:pPr>
      <w:spacing w:before="1020"/>
    </w:pPr>
  </w:style>
  <w:style w:type="character" w:customStyle="1" w:styleId="VolgvelreferentiegegevensChar">
    <w:name w:val="Volgvel referentiegegevens Char"/>
    <w:basedOn w:val="DefaultParagraphFont"/>
    <w:link w:val="Volgvelreferentiegegevens"/>
    <w:rsid w:val="007452C3"/>
    <w:rPr>
      <w:rFonts w:ascii="Times New Roman" w:eastAsia="Calibri" w:hAnsi="Times New Roman" w:cs="Times New Roman"/>
      <w:spacing w:val="-4"/>
      <w:sz w:val="22"/>
      <w:szCs w:val="22"/>
      <w:lang w:val="en-US"/>
    </w:rPr>
  </w:style>
  <w:style w:type="character" w:customStyle="1" w:styleId="VolgvelreferentiegegevenskopjeChar">
    <w:name w:val="Volgvel referentiegegevens kopje Char"/>
    <w:basedOn w:val="DefaultParagraphFont"/>
    <w:link w:val="Volgvelreferentiegegevenskopje"/>
    <w:rsid w:val="007452C3"/>
    <w:rPr>
      <w:rFonts w:eastAsia="Calibri" w:cs="Times New Roman"/>
      <w:spacing w:val="-4"/>
      <w:sz w:val="15"/>
      <w:szCs w:val="22"/>
    </w:rPr>
  </w:style>
  <w:style w:type="character" w:customStyle="1" w:styleId="Heading1Char">
    <w:name w:val="Heading 1 Char"/>
    <w:basedOn w:val="DefaultParagraphFont"/>
    <w:link w:val="Heading1"/>
    <w:uiPriority w:val="9"/>
    <w:rsid w:val="00E56C3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TableGrid">
    <w:name w:val="Table Grid"/>
    <w:basedOn w:val="TableNormal"/>
    <w:uiPriority w:val="59"/>
    <w:rsid w:val="00E56C37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057CC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57CC3"/>
    <w:rPr>
      <w:rFonts w:ascii="Tahoma" w:eastAsia="Calibri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E24994"/>
    <w:rPr>
      <w:color w:val="0000FF" w:themeColor="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704E8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229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1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moties-fdr@uva.nl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%20(x86)\Flores%20Automatisering\Corporate%20Identity%20Framework\templates\Memo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Memo</Template>
  <TotalTime>30</TotalTime>
  <Pages>1</Pages>
  <Words>270</Words>
  <Characters>487</Characters>
  <Application>Microsoft Office Word</Application>
  <DocSecurity>0</DocSecurity>
  <Lines>487</Lines>
  <Paragraphs>189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Flores Automatisering</Company>
  <LinksUpToDate>false</LinksUpToDate>
  <CharactersWithSpaces>568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Dijkman, Daphne</dc:creator>
  <cp:lastModifiedBy>Dijkman, Daphne</cp:lastModifiedBy>
  <cp:revision>5</cp:revision>
  <dcterms:created xsi:type="dcterms:W3CDTF">2018-11-27T11:47:00Z</dcterms:created>
  <dcterms:modified xsi:type="dcterms:W3CDTF">2018-11-27T12:18:00Z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unit">
    <vt:lpwstr/>
  </property>
  <property fmtid="{D5CDD505-2E9C-101B-9397-08002B2CF9AE}" pid="3" name="subunit">
    <vt:lpwstr/>
  </property>
  <property fmtid="{D5CDD505-2E9C-101B-9397-08002B2CF9AE}" pid="4" name="sender_division">
    <vt:lpwstr/>
  </property>
  <property fmtid="{D5CDD505-2E9C-101B-9397-08002B2CF9AE}" pid="5" name="sender_address1">
    <vt:lpwstr/>
  </property>
  <property fmtid="{D5CDD505-2E9C-101B-9397-08002B2CF9AE}" pid="6" name="sender_address2">
    <vt:lpwstr/>
  </property>
  <property fmtid="{D5CDD505-2E9C-101B-9397-08002B2CF9AE}" pid="7" name="sender_address3">
    <vt:lpwstr/>
  </property>
  <property fmtid="{D5CDD505-2E9C-101B-9397-08002B2CF9AE}" pid="8" name="sender_address4">
    <vt:lpwstr/>
  </property>
  <property fmtid="{D5CDD505-2E9C-101B-9397-08002B2CF9AE}" pid="9" name="sender_phone">
    <vt:lpwstr/>
  </property>
  <property fmtid="{D5CDD505-2E9C-101B-9397-08002B2CF9AE}" pid="10" name="sender_faxnumber">
    <vt:lpwstr/>
  </property>
  <property fmtid="{D5CDD505-2E9C-101B-9397-08002B2CF9AE}" pid="11" name="date">
    <vt:lpwstr>27-11-2018 12:47:02</vt:lpwstr>
  </property>
  <property fmtid="{D5CDD505-2E9C-101B-9397-08002B2CF9AE}" pid="12" name="concerns">
    <vt:lpwstr/>
  </property>
  <property fmtid="{D5CDD505-2E9C-101B-9397-08002B2CF9AE}" pid="13" name="salutation">
    <vt:lpwstr/>
  </property>
  <property fmtid="{D5CDD505-2E9C-101B-9397-08002B2CF9AE}" pid="14" name="valediction">
    <vt:lpwstr/>
  </property>
  <property fmtid="{D5CDD505-2E9C-101B-9397-08002B2CF9AE}" pid="15" name="signingname">
    <vt:lpwstr/>
  </property>
  <property fmtid="{D5CDD505-2E9C-101B-9397-08002B2CF9AE}" pid="16" name="function">
    <vt:lpwstr/>
  </property>
  <property fmtid="{D5CDD505-2E9C-101B-9397-08002B2CF9AE}" pid="17" name="lastname">
    <vt:lpwstr/>
  </property>
  <property fmtid="{D5CDD505-2E9C-101B-9397-08002B2CF9AE}" pid="18" name="firstname">
    <vt:lpwstr/>
  </property>
  <property fmtid="{D5CDD505-2E9C-101B-9397-08002B2CF9AE}" pid="19" name="use_logo">
    <vt:lpwstr/>
  </property>
  <property fmtid="{D5CDD505-2E9C-101B-9397-08002B2CF9AE}" pid="20" name="use_logo_checked">
    <vt:lpwstr>True</vt:lpwstr>
  </property>
</Properties>
</file>