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418BD2" w14:textId="77777777" w:rsidR="004C1F17" w:rsidRPr="00E40464" w:rsidRDefault="007C4E08" w:rsidP="000E5C79">
      <w:pPr>
        <w:spacing w:line="312" w:lineRule="auto"/>
      </w:pPr>
      <w:r w:rsidRPr="00E40464">
        <w:t xml:space="preserve"> </w:t>
      </w:r>
    </w:p>
    <w:p w14:paraId="7E9DC450" w14:textId="5AAAE0E6" w:rsidR="004C1F17" w:rsidRPr="00D0243A" w:rsidRDefault="00217C99" w:rsidP="003A1902">
      <w:pPr>
        <w:pStyle w:val="Titel"/>
        <w:spacing w:line="240" w:lineRule="auto"/>
        <w:rPr>
          <w:b/>
          <w:smallCaps/>
          <w:sz w:val="36"/>
        </w:rPr>
      </w:pPr>
      <w:r w:rsidRPr="00D0243A">
        <w:rPr>
          <w:b/>
          <w:smallCaps/>
          <w:sz w:val="36"/>
        </w:rPr>
        <w:t xml:space="preserve">Formulier aanmelding </w:t>
      </w:r>
      <w:r w:rsidR="00894C0B" w:rsidRPr="00D0243A">
        <w:rPr>
          <w:b/>
          <w:smallCaps/>
          <w:sz w:val="36"/>
        </w:rPr>
        <w:t>Civiel-effectprogramma PPLE/AUC</w:t>
      </w:r>
    </w:p>
    <w:p w14:paraId="058126C7" w14:textId="77777777" w:rsidR="00170134" w:rsidRPr="00E8414A" w:rsidRDefault="00170134" w:rsidP="000E5C79">
      <w:pPr>
        <w:pStyle w:val="Titel"/>
        <w:spacing w:line="312" w:lineRule="auto"/>
        <w:rPr>
          <w:sz w:val="14"/>
        </w:rPr>
      </w:pPr>
    </w:p>
    <w:p w14:paraId="50E06671" w14:textId="298B28D9" w:rsidR="00170134" w:rsidRPr="00894C0B" w:rsidRDefault="00D0243A" w:rsidP="00A73CBE">
      <w:pPr>
        <w:pStyle w:val="Titel"/>
        <w:spacing w:line="288" w:lineRule="auto"/>
        <w:outlineLvl w:val="0"/>
        <w:rPr>
          <w:sz w:val="20"/>
        </w:rPr>
      </w:pPr>
      <w:r>
        <w:rPr>
          <w:sz w:val="20"/>
        </w:rPr>
        <w:t>Verkorte bachelor Rechtsgeleerdheid n</w:t>
      </w:r>
      <w:r w:rsidR="00217C99" w:rsidRPr="00894C0B">
        <w:rPr>
          <w:sz w:val="20"/>
        </w:rPr>
        <w:t xml:space="preserve">a PPLE / AUC met </w:t>
      </w:r>
      <w:proofErr w:type="spellStart"/>
      <w:r w:rsidR="00217C99" w:rsidRPr="00894C0B">
        <w:rPr>
          <w:sz w:val="20"/>
        </w:rPr>
        <w:t>Law</w:t>
      </w:r>
      <w:proofErr w:type="spellEnd"/>
      <w:r w:rsidR="00217C99" w:rsidRPr="00894C0B">
        <w:rPr>
          <w:sz w:val="20"/>
        </w:rPr>
        <w:t xml:space="preserve"> Track</w:t>
      </w:r>
    </w:p>
    <w:p w14:paraId="5EEBDAD5" w14:textId="678C6150" w:rsidR="00A73CBE" w:rsidRPr="00894C0B" w:rsidRDefault="00A73CBE" w:rsidP="00A73CBE">
      <w:pPr>
        <w:pStyle w:val="Titel"/>
        <w:tabs>
          <w:tab w:val="right" w:pos="8931"/>
        </w:tabs>
        <w:spacing w:line="288" w:lineRule="auto"/>
        <w:outlineLvl w:val="0"/>
        <w:rPr>
          <w:sz w:val="20"/>
        </w:rPr>
      </w:pPr>
      <w:r w:rsidRPr="00894C0B">
        <w:rPr>
          <w:sz w:val="20"/>
        </w:rPr>
        <w:t>Start programma: 1 september 20</w:t>
      </w:r>
      <w:r w:rsidR="007938DB">
        <w:rPr>
          <w:sz w:val="20"/>
        </w:rPr>
        <w:t>2</w:t>
      </w:r>
      <w:r w:rsidR="001321EE">
        <w:rPr>
          <w:sz w:val="20"/>
        </w:rPr>
        <w:t>5</w:t>
      </w:r>
    </w:p>
    <w:p w14:paraId="647DF1D8" w14:textId="77777777" w:rsidR="00A73CBE" w:rsidRPr="00894C0B" w:rsidRDefault="00A73CBE" w:rsidP="00675C72">
      <w:pPr>
        <w:rPr>
          <w:sz w:val="20"/>
        </w:rPr>
      </w:pPr>
    </w:p>
    <w:p w14:paraId="200B88EC" w14:textId="7449C584" w:rsidR="00F5331A" w:rsidRPr="00894C0B" w:rsidRDefault="00F5331A" w:rsidP="00F5331A">
      <w:pPr>
        <w:pStyle w:val="Titel"/>
        <w:tabs>
          <w:tab w:val="right" w:pos="8931"/>
        </w:tabs>
        <w:spacing w:line="312" w:lineRule="auto"/>
        <w:outlineLvl w:val="0"/>
        <w:rPr>
          <w:sz w:val="20"/>
        </w:rPr>
      </w:pPr>
      <w:r w:rsidRPr="00894C0B">
        <w:rPr>
          <w:sz w:val="20"/>
        </w:rPr>
        <w:tab/>
      </w:r>
      <w:r w:rsidR="00D547DB">
        <w:rPr>
          <w:i/>
          <w:sz w:val="20"/>
        </w:rPr>
        <w:t xml:space="preserve">Lever </w:t>
      </w:r>
      <w:r w:rsidRPr="00894C0B">
        <w:rPr>
          <w:i/>
          <w:sz w:val="20"/>
        </w:rPr>
        <w:t xml:space="preserve">dit formulier </w:t>
      </w:r>
      <w:r w:rsidR="00E87A94">
        <w:rPr>
          <w:i/>
          <w:sz w:val="20"/>
        </w:rPr>
        <w:t>in voor 1 juli 20</w:t>
      </w:r>
      <w:r w:rsidR="00F41CBA">
        <w:rPr>
          <w:i/>
          <w:sz w:val="20"/>
        </w:rPr>
        <w:t>2</w:t>
      </w:r>
      <w:r w:rsidR="001321EE">
        <w:rPr>
          <w:i/>
          <w:sz w:val="20"/>
        </w:rPr>
        <w:t>5</w:t>
      </w:r>
    </w:p>
    <w:p w14:paraId="4F18E9B4" w14:textId="77777777" w:rsidR="00585E0D" w:rsidRPr="00E8414A" w:rsidRDefault="00585E0D" w:rsidP="000E5C79">
      <w:pPr>
        <w:pStyle w:val="Titel"/>
        <w:spacing w:line="312" w:lineRule="auto"/>
        <w:rPr>
          <w:sz w:val="12"/>
        </w:rPr>
      </w:pPr>
    </w:p>
    <w:tbl>
      <w:tblPr>
        <w:tblStyle w:val="Tabelraster"/>
        <w:tblW w:w="0" w:type="auto"/>
        <w:tblBorders>
          <w:top w:val="single" w:sz="6" w:space="0" w:color="BFBFBF" w:themeColor="background1" w:themeShade="BF"/>
          <w:left w:val="single" w:sz="6" w:space="0" w:color="BFBFBF" w:themeColor="background1" w:themeShade="BF"/>
          <w:bottom w:val="single" w:sz="6" w:space="0" w:color="BFBFBF" w:themeColor="background1" w:themeShade="BF"/>
          <w:right w:val="single" w:sz="6" w:space="0" w:color="BFBFBF" w:themeColor="background1" w:themeShade="BF"/>
          <w:insideH w:val="single" w:sz="6" w:space="0" w:color="BFBFBF" w:themeColor="background1" w:themeShade="BF"/>
          <w:insideV w:val="single" w:sz="6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4976"/>
        <w:gridCol w:w="3937"/>
      </w:tblGrid>
      <w:tr w:rsidR="00585E0D" w:rsidRPr="00E40464" w14:paraId="0F306433" w14:textId="77777777" w:rsidTr="00E8414A">
        <w:tc>
          <w:tcPr>
            <w:tcW w:w="9069" w:type="dxa"/>
            <w:gridSpan w:val="2"/>
            <w:shd w:val="clear" w:color="auto" w:fill="D9D9D9" w:themeFill="background1" w:themeFillShade="D9"/>
          </w:tcPr>
          <w:p w14:paraId="359423DB" w14:textId="4E80B19F" w:rsidR="00585E0D" w:rsidRPr="00E40464" w:rsidRDefault="00585E0D" w:rsidP="00E40464">
            <w:pPr>
              <w:spacing w:line="260" w:lineRule="atLeast"/>
              <w:rPr>
                <w:b/>
                <w:sz w:val="20"/>
                <w:szCs w:val="20"/>
              </w:rPr>
            </w:pPr>
            <w:r w:rsidRPr="00E40464">
              <w:rPr>
                <w:b/>
                <w:sz w:val="20"/>
                <w:szCs w:val="20"/>
              </w:rPr>
              <w:t>Persoonsgegevens</w:t>
            </w:r>
          </w:p>
        </w:tc>
      </w:tr>
      <w:tr w:rsidR="00585E0D" w:rsidRPr="00E40464" w14:paraId="4500B62B" w14:textId="320FC335" w:rsidTr="00E8414A">
        <w:tc>
          <w:tcPr>
            <w:tcW w:w="5070" w:type="dxa"/>
            <w:tcBorders>
              <w:bottom w:val="single" w:sz="6" w:space="0" w:color="BFBFBF" w:themeColor="background1" w:themeShade="BF"/>
            </w:tcBorders>
          </w:tcPr>
          <w:p w14:paraId="3CF603E8" w14:textId="76D348EC" w:rsidR="00585E0D" w:rsidRPr="00E40464" w:rsidRDefault="00E8414A" w:rsidP="00017993">
            <w:pPr>
              <w:spacing w:line="260" w:lineRule="atLeas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  <w:lang w:eastAsia="nl-NL"/>
              </w:rPr>
              <w:t xml:space="preserve">Naam: </w:t>
            </w:r>
            <w:r w:rsidR="00017993">
              <w:rPr>
                <w:rFonts w:eastAsia="Times New Roman"/>
                <w:color w:val="365F91" w:themeColor="accent1" w:themeShade="BF"/>
                <w:sz w:val="20"/>
                <w:szCs w:val="20"/>
                <w:lang w:eastAsia="nl-N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017993">
              <w:rPr>
                <w:rFonts w:eastAsia="Times New Roman"/>
                <w:color w:val="365F91" w:themeColor="accent1" w:themeShade="BF"/>
                <w:sz w:val="20"/>
                <w:szCs w:val="20"/>
                <w:lang w:eastAsia="nl-NL"/>
              </w:rPr>
              <w:instrText xml:space="preserve"> FORMTEXT </w:instrText>
            </w:r>
            <w:r w:rsidR="00017993">
              <w:rPr>
                <w:rFonts w:eastAsia="Times New Roman"/>
                <w:color w:val="365F91" w:themeColor="accent1" w:themeShade="BF"/>
                <w:sz w:val="20"/>
                <w:szCs w:val="20"/>
                <w:lang w:eastAsia="nl-NL"/>
              </w:rPr>
            </w:r>
            <w:r w:rsidR="00017993">
              <w:rPr>
                <w:rFonts w:eastAsia="Times New Roman"/>
                <w:color w:val="365F91" w:themeColor="accent1" w:themeShade="BF"/>
                <w:sz w:val="20"/>
                <w:szCs w:val="20"/>
                <w:lang w:eastAsia="nl-NL"/>
              </w:rPr>
              <w:fldChar w:fldCharType="separate"/>
            </w:r>
            <w:r w:rsid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t> </w:t>
            </w:r>
            <w:r w:rsid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t> </w:t>
            </w:r>
            <w:r w:rsid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t> </w:t>
            </w:r>
            <w:r w:rsid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t> </w:t>
            </w:r>
            <w:r w:rsid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t> </w:t>
            </w:r>
            <w:r w:rsidR="00017993">
              <w:rPr>
                <w:rFonts w:eastAsia="Times New Roman"/>
                <w:color w:val="365F91" w:themeColor="accent1" w:themeShade="BF"/>
                <w:sz w:val="20"/>
                <w:szCs w:val="20"/>
                <w:lang w:eastAsia="nl-NL"/>
              </w:rPr>
              <w:fldChar w:fldCharType="end"/>
            </w:r>
          </w:p>
        </w:tc>
        <w:tc>
          <w:tcPr>
            <w:tcW w:w="3999" w:type="dxa"/>
            <w:tcBorders>
              <w:bottom w:val="single" w:sz="6" w:space="0" w:color="BFBFBF" w:themeColor="background1" w:themeShade="BF"/>
            </w:tcBorders>
          </w:tcPr>
          <w:p w14:paraId="21C0A086" w14:textId="6E3DC485" w:rsidR="00585E0D" w:rsidRPr="00E40464" w:rsidRDefault="00E8414A" w:rsidP="00E40464">
            <w:pPr>
              <w:spacing w:line="26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UvA-Studentnummer</w:t>
            </w:r>
            <w:r w:rsidR="00585E0D" w:rsidRPr="00E40464">
              <w:rPr>
                <w:sz w:val="20"/>
                <w:szCs w:val="20"/>
              </w:rPr>
              <w:t xml:space="preserve">: </w:t>
            </w:r>
            <w:r w:rsidR="00E33442"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bookmarkStart w:id="0" w:name="Text34"/>
            <w:r w:rsidR="00E33442"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instrText xml:space="preserve"> FORMTEXT </w:instrText>
            </w:r>
            <w:r w:rsidR="00E33442"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</w:r>
            <w:r w:rsidR="00E33442"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fldChar w:fldCharType="separate"/>
            </w:r>
            <w:r w:rsidR="00E33442"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t> </w:t>
            </w:r>
            <w:r w:rsidR="00E33442"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t> </w:t>
            </w:r>
            <w:r w:rsidR="00E33442"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t> </w:t>
            </w:r>
            <w:r w:rsidR="00E33442"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t> </w:t>
            </w:r>
            <w:r w:rsidR="00E33442"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t> </w:t>
            </w:r>
            <w:r w:rsidR="00E33442"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fldChar w:fldCharType="end"/>
            </w:r>
            <w:bookmarkEnd w:id="0"/>
          </w:p>
        </w:tc>
      </w:tr>
      <w:tr w:rsidR="00585E0D" w:rsidRPr="00E40464" w14:paraId="0B684759" w14:textId="77777777" w:rsidTr="00E8414A">
        <w:tc>
          <w:tcPr>
            <w:tcW w:w="9069" w:type="dxa"/>
            <w:gridSpan w:val="2"/>
            <w:shd w:val="clear" w:color="auto" w:fill="D9D9D9" w:themeFill="background1" w:themeFillShade="D9"/>
          </w:tcPr>
          <w:p w14:paraId="3499CD5D" w14:textId="3CEB4580" w:rsidR="00585E0D" w:rsidRPr="00E40464" w:rsidRDefault="00585E0D" w:rsidP="00E40464">
            <w:pPr>
              <w:spacing w:line="260" w:lineRule="atLeast"/>
              <w:rPr>
                <w:b/>
                <w:sz w:val="20"/>
                <w:szCs w:val="20"/>
              </w:rPr>
            </w:pPr>
            <w:r w:rsidRPr="00E40464">
              <w:rPr>
                <w:b/>
                <w:sz w:val="20"/>
                <w:szCs w:val="20"/>
              </w:rPr>
              <w:t>Vooropleiding</w:t>
            </w:r>
          </w:p>
        </w:tc>
      </w:tr>
      <w:tr w:rsidR="00585E0D" w:rsidRPr="00E40464" w14:paraId="4E156FAF" w14:textId="77777777" w:rsidTr="00F5331A">
        <w:tc>
          <w:tcPr>
            <w:tcW w:w="5070" w:type="dxa"/>
          </w:tcPr>
          <w:p w14:paraId="19BDEFEE" w14:textId="6721E90A" w:rsidR="00585E0D" w:rsidRPr="00675C72" w:rsidRDefault="00017993" w:rsidP="00E40464">
            <w:pPr>
              <w:pStyle w:val="Titel"/>
              <w:spacing w:line="260" w:lineRule="atLeast"/>
              <w:rPr>
                <w:sz w:val="20"/>
                <w:szCs w:val="20"/>
                <w:lang w:val="en-US"/>
              </w:rPr>
            </w:pPr>
            <w:r w:rsidRPr="00E40464">
              <w:rPr>
                <w:rFonts w:eastAsia="Times New Roman"/>
                <w:sz w:val="20"/>
                <w:szCs w:val="20"/>
                <w:lang w:eastAsia="nl-NL"/>
              </w:rPr>
              <w:fldChar w:fldCharType="begin">
                <w:ffData>
                  <w:name w:val="Selectievakje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17993">
              <w:rPr>
                <w:rFonts w:eastAsia="Times New Roman"/>
                <w:sz w:val="20"/>
                <w:szCs w:val="20"/>
                <w:lang w:val="en-US" w:eastAsia="nl-NL"/>
              </w:rPr>
              <w:instrText xml:space="preserve"> FORMCHECKBOX </w:instrText>
            </w:r>
            <w:r w:rsidR="00000000">
              <w:rPr>
                <w:rFonts w:eastAsia="Times New Roman"/>
                <w:sz w:val="20"/>
                <w:szCs w:val="20"/>
                <w:lang w:eastAsia="nl-NL"/>
              </w:rPr>
            </w:r>
            <w:r w:rsidR="00000000">
              <w:rPr>
                <w:rFonts w:eastAsia="Times New Roman"/>
                <w:sz w:val="20"/>
                <w:szCs w:val="20"/>
                <w:lang w:eastAsia="nl-NL"/>
              </w:rPr>
              <w:fldChar w:fldCharType="separate"/>
            </w:r>
            <w:r w:rsidRPr="00E40464">
              <w:rPr>
                <w:rFonts w:eastAsia="Times New Roman"/>
                <w:sz w:val="20"/>
                <w:szCs w:val="20"/>
                <w:lang w:eastAsia="nl-NL"/>
              </w:rPr>
              <w:fldChar w:fldCharType="end"/>
            </w:r>
            <w:r w:rsidRPr="00017993">
              <w:rPr>
                <w:rFonts w:eastAsia="Times New Roman"/>
                <w:sz w:val="20"/>
                <w:szCs w:val="20"/>
                <w:lang w:val="en-US" w:eastAsia="nl-NL"/>
              </w:rPr>
              <w:t xml:space="preserve"> </w:t>
            </w:r>
            <w:proofErr w:type="spellStart"/>
            <w:r w:rsidR="00585E0D" w:rsidRPr="00675C72">
              <w:rPr>
                <w:sz w:val="20"/>
                <w:szCs w:val="20"/>
                <w:lang w:val="en-US"/>
              </w:rPr>
              <w:t>Vooropleiding</w:t>
            </w:r>
            <w:proofErr w:type="spellEnd"/>
            <w:r w:rsidR="00585E0D" w:rsidRPr="00675C72">
              <w:rPr>
                <w:sz w:val="20"/>
                <w:szCs w:val="20"/>
                <w:lang w:val="en-US"/>
              </w:rPr>
              <w:t xml:space="preserve"> AUC</w:t>
            </w:r>
            <w:r w:rsidR="00DB3833">
              <w:rPr>
                <w:sz w:val="20"/>
                <w:szCs w:val="20"/>
                <w:lang w:val="en-US"/>
              </w:rPr>
              <w:t xml:space="preserve"> </w:t>
            </w:r>
            <w:r w:rsidR="00E40464" w:rsidRPr="00675C72">
              <w:rPr>
                <w:sz w:val="20"/>
                <w:szCs w:val="20"/>
                <w:lang w:val="en-US"/>
              </w:rPr>
              <w:t>(Liberal Arts &amp; Sciences)</w:t>
            </w:r>
          </w:p>
        </w:tc>
        <w:tc>
          <w:tcPr>
            <w:tcW w:w="3999" w:type="dxa"/>
          </w:tcPr>
          <w:p w14:paraId="4759761F" w14:textId="7022FDA9" w:rsidR="00585E0D" w:rsidRPr="00E40464" w:rsidRDefault="00E33442" w:rsidP="00E40464">
            <w:pPr>
              <w:pStyle w:val="Titel"/>
              <w:spacing w:line="260" w:lineRule="atLeast"/>
              <w:rPr>
                <w:sz w:val="20"/>
                <w:szCs w:val="20"/>
              </w:rPr>
            </w:pPr>
            <w:r w:rsidRPr="00E40464">
              <w:rPr>
                <w:rFonts w:eastAsia="Times New Roman"/>
                <w:sz w:val="20"/>
                <w:szCs w:val="20"/>
                <w:lang w:eastAsia="nl-NL"/>
              </w:rPr>
              <w:fldChar w:fldCharType="begin">
                <w:ffData>
                  <w:name w:val="Selectievakje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40464">
              <w:rPr>
                <w:rFonts w:eastAsia="Times New Roman"/>
                <w:sz w:val="20"/>
                <w:szCs w:val="20"/>
                <w:lang w:eastAsia="nl-NL"/>
              </w:rPr>
              <w:instrText xml:space="preserve"> FORMCHECKBOX </w:instrText>
            </w:r>
            <w:r w:rsidR="00000000">
              <w:rPr>
                <w:rFonts w:eastAsia="Times New Roman"/>
                <w:sz w:val="20"/>
                <w:szCs w:val="20"/>
                <w:lang w:eastAsia="nl-NL"/>
              </w:rPr>
            </w:r>
            <w:r w:rsidR="00000000">
              <w:rPr>
                <w:rFonts w:eastAsia="Times New Roman"/>
                <w:sz w:val="20"/>
                <w:szCs w:val="20"/>
                <w:lang w:eastAsia="nl-NL"/>
              </w:rPr>
              <w:fldChar w:fldCharType="separate"/>
            </w:r>
            <w:r w:rsidRPr="00E40464">
              <w:rPr>
                <w:rFonts w:eastAsia="Times New Roman"/>
                <w:sz w:val="20"/>
                <w:szCs w:val="20"/>
                <w:lang w:eastAsia="nl-NL"/>
              </w:rPr>
              <w:fldChar w:fldCharType="end"/>
            </w:r>
            <w:r w:rsidRPr="00E40464">
              <w:rPr>
                <w:rFonts w:eastAsia="Times New Roman"/>
                <w:sz w:val="20"/>
                <w:szCs w:val="20"/>
                <w:lang w:eastAsia="nl-NL"/>
              </w:rPr>
              <w:t xml:space="preserve"> </w:t>
            </w:r>
            <w:r w:rsidR="00585E0D" w:rsidRPr="00E40464">
              <w:rPr>
                <w:sz w:val="20"/>
                <w:szCs w:val="20"/>
              </w:rPr>
              <w:t>Vooropleiding PPLE</w:t>
            </w:r>
          </w:p>
        </w:tc>
      </w:tr>
      <w:tr w:rsidR="00E40464" w:rsidRPr="00E40464" w14:paraId="1CDA2B0D" w14:textId="77777777" w:rsidTr="00E8414A">
        <w:tc>
          <w:tcPr>
            <w:tcW w:w="9069" w:type="dxa"/>
            <w:gridSpan w:val="2"/>
            <w:tcBorders>
              <w:bottom w:val="single" w:sz="6" w:space="0" w:color="BFBFBF" w:themeColor="background1" w:themeShade="BF"/>
            </w:tcBorders>
          </w:tcPr>
          <w:p w14:paraId="7EAF0EDD" w14:textId="7E19D602" w:rsidR="00E40464" w:rsidRPr="00E40464" w:rsidRDefault="006B66BC" w:rsidP="009B5737">
            <w:pPr>
              <w:tabs>
                <w:tab w:val="left" w:pos="3154"/>
              </w:tabs>
              <w:spacing w:line="26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</w:t>
            </w:r>
            <w:r w:rsidR="00E40464" w:rsidRPr="00E40464">
              <w:rPr>
                <w:sz w:val="20"/>
                <w:szCs w:val="20"/>
              </w:rPr>
              <w:t>Vermoedelijke</w:t>
            </w:r>
            <w:r>
              <w:rPr>
                <w:sz w:val="20"/>
                <w:szCs w:val="20"/>
              </w:rPr>
              <w:t>)</w:t>
            </w:r>
            <w:r w:rsidR="00E40464" w:rsidRPr="00E40464">
              <w:rPr>
                <w:sz w:val="20"/>
                <w:szCs w:val="20"/>
              </w:rPr>
              <w:t xml:space="preserve"> afstudeerdatum (bij benadering): </w:t>
            </w:r>
            <w:r w:rsidR="009B5737"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 MMMM yyyy"/>
                  </w:textInput>
                </w:ffData>
              </w:fldChar>
            </w:r>
            <w:r w:rsidR="009B5737"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instrText xml:space="preserve"> FORMTEXT </w:instrText>
            </w:r>
            <w:r w:rsidR="009B5737"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</w:r>
            <w:r w:rsidR="009B5737"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fldChar w:fldCharType="separate"/>
            </w:r>
            <w:r w:rsidR="009B5737"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t> </w:t>
            </w:r>
            <w:r w:rsidR="009B5737"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t> </w:t>
            </w:r>
            <w:r w:rsidR="009B5737"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t> </w:t>
            </w:r>
            <w:r w:rsidR="009B5737"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t> </w:t>
            </w:r>
            <w:r w:rsidR="009B5737"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t> </w:t>
            </w:r>
            <w:r w:rsidR="009B5737"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fldChar w:fldCharType="end"/>
            </w:r>
          </w:p>
        </w:tc>
      </w:tr>
      <w:tr w:rsidR="00585E0D" w:rsidRPr="00E40464" w14:paraId="37B99A3C" w14:textId="77777777" w:rsidTr="00E8414A">
        <w:tc>
          <w:tcPr>
            <w:tcW w:w="9069" w:type="dxa"/>
            <w:gridSpan w:val="2"/>
            <w:shd w:val="clear" w:color="auto" w:fill="D9D9D9" w:themeFill="background1" w:themeFillShade="D9"/>
          </w:tcPr>
          <w:p w14:paraId="28D61392" w14:textId="2694DBF4" w:rsidR="00585E0D" w:rsidRPr="00E40464" w:rsidRDefault="00585E0D" w:rsidP="00E40464">
            <w:pPr>
              <w:spacing w:line="260" w:lineRule="atLeast"/>
              <w:rPr>
                <w:b/>
                <w:sz w:val="20"/>
                <w:szCs w:val="20"/>
              </w:rPr>
            </w:pPr>
            <w:r w:rsidRPr="00E40464">
              <w:rPr>
                <w:b/>
                <w:sz w:val="20"/>
                <w:szCs w:val="20"/>
              </w:rPr>
              <w:t>Juridisch gehalte vooropleiding</w:t>
            </w:r>
          </w:p>
        </w:tc>
      </w:tr>
      <w:tr w:rsidR="00585E0D" w:rsidRPr="00E40464" w14:paraId="36F36D2C" w14:textId="77777777" w:rsidTr="00585E0D">
        <w:tc>
          <w:tcPr>
            <w:tcW w:w="9069" w:type="dxa"/>
            <w:gridSpan w:val="2"/>
          </w:tcPr>
          <w:p w14:paraId="4179F9F6" w14:textId="77777777" w:rsidR="00585E0D" w:rsidRPr="00E40464" w:rsidRDefault="00585E0D" w:rsidP="00E40464">
            <w:pPr>
              <w:tabs>
                <w:tab w:val="left" w:pos="3154"/>
              </w:tabs>
              <w:spacing w:line="260" w:lineRule="atLeast"/>
              <w:rPr>
                <w:sz w:val="20"/>
                <w:szCs w:val="20"/>
              </w:rPr>
            </w:pPr>
            <w:r w:rsidRPr="00E40464">
              <w:rPr>
                <w:sz w:val="20"/>
                <w:szCs w:val="20"/>
              </w:rPr>
              <w:t>Vink hieronder de vakken aan die onderdeel hebben uitgemaakt van je AUC/PPLE-bachelor:</w:t>
            </w:r>
          </w:p>
          <w:p w14:paraId="276A600C" w14:textId="062F0830" w:rsidR="00585E0D" w:rsidRPr="00AD58D1" w:rsidRDefault="00585E0D" w:rsidP="001F0D26">
            <w:pPr>
              <w:tabs>
                <w:tab w:val="left" w:pos="3154"/>
              </w:tabs>
              <w:spacing w:line="260" w:lineRule="atLeast"/>
              <w:rPr>
                <w:sz w:val="20"/>
                <w:szCs w:val="20"/>
              </w:rPr>
            </w:pPr>
            <w:r w:rsidRPr="00AD58D1">
              <w:rPr>
                <w:sz w:val="16"/>
                <w:szCs w:val="20"/>
              </w:rPr>
              <w:t>(Je kunt daarbij anticiperen op je afstuderen voor P</w:t>
            </w:r>
            <w:r w:rsidR="001F0D26" w:rsidRPr="00AD58D1">
              <w:rPr>
                <w:sz w:val="16"/>
                <w:szCs w:val="20"/>
              </w:rPr>
              <w:t>P</w:t>
            </w:r>
            <w:r w:rsidRPr="00AD58D1">
              <w:rPr>
                <w:sz w:val="16"/>
                <w:szCs w:val="20"/>
              </w:rPr>
              <w:t>LE / AUC)</w:t>
            </w:r>
          </w:p>
        </w:tc>
      </w:tr>
      <w:tr w:rsidR="00585E0D" w:rsidRPr="00E40464" w14:paraId="044B6A70" w14:textId="77777777" w:rsidTr="00F5331A">
        <w:tc>
          <w:tcPr>
            <w:tcW w:w="5070" w:type="dxa"/>
          </w:tcPr>
          <w:p w14:paraId="2F08754E" w14:textId="15793651" w:rsidR="00FA129C" w:rsidRPr="008935C8" w:rsidRDefault="00AD58D1" w:rsidP="00E40464">
            <w:pPr>
              <w:spacing w:line="260" w:lineRule="atLeast"/>
              <w:rPr>
                <w:i/>
                <w:sz w:val="20"/>
                <w:szCs w:val="20"/>
                <w:lang w:val="en-US"/>
              </w:rPr>
            </w:pPr>
            <w:r w:rsidRPr="00AD58D1">
              <w:rPr>
                <w:b/>
                <w:sz w:val="20"/>
                <w:szCs w:val="20"/>
                <w:lang w:val="en-US"/>
              </w:rPr>
              <w:t>AUC</w:t>
            </w:r>
            <w:r>
              <w:rPr>
                <w:sz w:val="20"/>
                <w:szCs w:val="20"/>
                <w:lang w:val="en-US"/>
              </w:rPr>
              <w:br/>
            </w:r>
            <w:proofErr w:type="spellStart"/>
            <w:r w:rsidR="00585E0D" w:rsidRPr="008935C8">
              <w:rPr>
                <w:i/>
                <w:sz w:val="20"/>
                <w:szCs w:val="20"/>
                <w:lang w:val="en-US"/>
              </w:rPr>
              <w:t>Verplichte</w:t>
            </w:r>
            <w:proofErr w:type="spellEnd"/>
            <w:r w:rsidR="00585E0D" w:rsidRPr="008935C8">
              <w:rPr>
                <w:i/>
                <w:sz w:val="20"/>
                <w:szCs w:val="20"/>
                <w:lang w:val="en-US"/>
              </w:rPr>
              <w:t xml:space="preserve"> </w:t>
            </w:r>
            <w:proofErr w:type="spellStart"/>
            <w:r w:rsidR="00585E0D" w:rsidRPr="008935C8">
              <w:rPr>
                <w:i/>
                <w:sz w:val="20"/>
                <w:szCs w:val="20"/>
                <w:lang w:val="en-US"/>
              </w:rPr>
              <w:t>vakken</w:t>
            </w:r>
            <w:proofErr w:type="spellEnd"/>
          </w:p>
          <w:p w14:paraId="6795C9FB" w14:textId="5CD443F4" w:rsidR="00585E0D" w:rsidRPr="008935C8" w:rsidRDefault="00E33442" w:rsidP="00E40464">
            <w:pPr>
              <w:spacing w:line="260" w:lineRule="atLeast"/>
              <w:rPr>
                <w:i/>
                <w:sz w:val="20"/>
                <w:szCs w:val="20"/>
                <w:lang w:val="en-US"/>
              </w:rPr>
            </w:pPr>
            <w:r w:rsidRPr="00E40464">
              <w:rPr>
                <w:rFonts w:eastAsia="Times New Roman"/>
                <w:sz w:val="20"/>
                <w:szCs w:val="20"/>
                <w:lang w:eastAsia="nl-NL"/>
              </w:rPr>
              <w:fldChar w:fldCharType="begin">
                <w:ffData>
                  <w:name w:val="Selectievakje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935C8">
              <w:rPr>
                <w:rFonts w:eastAsia="Times New Roman"/>
                <w:sz w:val="20"/>
                <w:szCs w:val="20"/>
                <w:lang w:val="en-US" w:eastAsia="nl-NL"/>
              </w:rPr>
              <w:instrText xml:space="preserve"> FORMCHECKBOX </w:instrText>
            </w:r>
            <w:r w:rsidR="00000000">
              <w:rPr>
                <w:rFonts w:eastAsia="Times New Roman"/>
                <w:sz w:val="20"/>
                <w:szCs w:val="20"/>
                <w:lang w:eastAsia="nl-NL"/>
              </w:rPr>
            </w:r>
            <w:r w:rsidR="00000000">
              <w:rPr>
                <w:rFonts w:eastAsia="Times New Roman"/>
                <w:sz w:val="20"/>
                <w:szCs w:val="20"/>
                <w:lang w:eastAsia="nl-NL"/>
              </w:rPr>
              <w:fldChar w:fldCharType="separate"/>
            </w:r>
            <w:r w:rsidRPr="00E40464">
              <w:rPr>
                <w:rFonts w:eastAsia="Times New Roman"/>
                <w:sz w:val="20"/>
                <w:szCs w:val="20"/>
                <w:lang w:eastAsia="nl-NL"/>
              </w:rPr>
              <w:fldChar w:fldCharType="end"/>
            </w:r>
            <w:r w:rsidRPr="008935C8">
              <w:rPr>
                <w:rFonts w:eastAsia="Times New Roman"/>
                <w:sz w:val="20"/>
                <w:szCs w:val="20"/>
                <w:lang w:val="en-US" w:eastAsia="nl-NL"/>
              </w:rPr>
              <w:t xml:space="preserve"> </w:t>
            </w:r>
            <w:r w:rsidR="00585E0D" w:rsidRPr="008935C8">
              <w:rPr>
                <w:sz w:val="20"/>
                <w:szCs w:val="20"/>
                <w:lang w:val="en-US"/>
              </w:rPr>
              <w:t xml:space="preserve">Principles of Private Law </w:t>
            </w:r>
            <w:r w:rsidR="00A73CBE" w:rsidRPr="008935C8">
              <w:rPr>
                <w:sz w:val="20"/>
                <w:szCs w:val="20"/>
                <w:lang w:val="en-US"/>
              </w:rPr>
              <w:t xml:space="preserve">– 6 EC </w:t>
            </w:r>
            <w:r w:rsidR="00585E0D" w:rsidRPr="008935C8">
              <w:rPr>
                <w:sz w:val="20"/>
                <w:szCs w:val="20"/>
                <w:lang w:val="en-US"/>
              </w:rPr>
              <w:t>(AUC)</w:t>
            </w:r>
          </w:p>
          <w:p w14:paraId="78729D36" w14:textId="4F5DAECE" w:rsidR="00585E0D" w:rsidRPr="00A02861" w:rsidRDefault="00E33442" w:rsidP="00E40464">
            <w:pPr>
              <w:spacing w:line="260" w:lineRule="atLeast"/>
              <w:rPr>
                <w:sz w:val="20"/>
                <w:szCs w:val="20"/>
                <w:lang w:val="en-US"/>
              </w:rPr>
            </w:pPr>
            <w:r w:rsidRPr="00E40464">
              <w:rPr>
                <w:rFonts w:eastAsia="Times New Roman"/>
                <w:sz w:val="20"/>
                <w:szCs w:val="20"/>
                <w:lang w:eastAsia="nl-NL"/>
              </w:rPr>
              <w:fldChar w:fldCharType="begin">
                <w:ffData>
                  <w:name w:val="Selectievakje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02861">
              <w:rPr>
                <w:rFonts w:eastAsia="Times New Roman"/>
                <w:sz w:val="20"/>
                <w:szCs w:val="20"/>
                <w:lang w:val="en-US" w:eastAsia="nl-NL"/>
              </w:rPr>
              <w:instrText xml:space="preserve"> FORMCHECKBOX </w:instrText>
            </w:r>
            <w:r w:rsidR="00000000">
              <w:rPr>
                <w:rFonts w:eastAsia="Times New Roman"/>
                <w:sz w:val="20"/>
                <w:szCs w:val="20"/>
                <w:lang w:eastAsia="nl-NL"/>
              </w:rPr>
            </w:r>
            <w:r w:rsidR="00000000">
              <w:rPr>
                <w:rFonts w:eastAsia="Times New Roman"/>
                <w:sz w:val="20"/>
                <w:szCs w:val="20"/>
                <w:lang w:eastAsia="nl-NL"/>
              </w:rPr>
              <w:fldChar w:fldCharType="separate"/>
            </w:r>
            <w:r w:rsidRPr="00E40464">
              <w:rPr>
                <w:rFonts w:eastAsia="Times New Roman"/>
                <w:sz w:val="20"/>
                <w:szCs w:val="20"/>
                <w:lang w:eastAsia="nl-NL"/>
              </w:rPr>
              <w:fldChar w:fldCharType="end"/>
            </w:r>
            <w:r w:rsidRPr="00A02861">
              <w:rPr>
                <w:rFonts w:eastAsia="Times New Roman"/>
                <w:sz w:val="20"/>
                <w:szCs w:val="20"/>
                <w:lang w:val="en-US" w:eastAsia="nl-NL"/>
              </w:rPr>
              <w:t xml:space="preserve"> </w:t>
            </w:r>
            <w:r w:rsidR="00585E0D" w:rsidRPr="00A02861">
              <w:rPr>
                <w:sz w:val="20"/>
                <w:szCs w:val="20"/>
                <w:lang w:val="en-US"/>
              </w:rPr>
              <w:t xml:space="preserve">Constitutional </w:t>
            </w:r>
            <w:r w:rsidR="004E1CC5" w:rsidRPr="00A02861">
              <w:rPr>
                <w:sz w:val="20"/>
                <w:szCs w:val="20"/>
                <w:lang w:val="en-US"/>
              </w:rPr>
              <w:t>and</w:t>
            </w:r>
            <w:r w:rsidR="00585E0D" w:rsidRPr="00A02861">
              <w:rPr>
                <w:sz w:val="20"/>
                <w:szCs w:val="20"/>
                <w:lang w:val="en-US"/>
              </w:rPr>
              <w:t xml:space="preserve"> Administrative Law </w:t>
            </w:r>
            <w:r w:rsidR="00A73CBE" w:rsidRPr="00A02861">
              <w:rPr>
                <w:sz w:val="20"/>
                <w:szCs w:val="20"/>
                <w:lang w:val="en-US"/>
              </w:rPr>
              <w:t xml:space="preserve">– 6 EC </w:t>
            </w:r>
            <w:r w:rsidR="00585E0D" w:rsidRPr="00A02861">
              <w:rPr>
                <w:sz w:val="20"/>
                <w:szCs w:val="20"/>
                <w:lang w:val="en-US"/>
              </w:rPr>
              <w:t>(AUC)</w:t>
            </w:r>
          </w:p>
          <w:p w14:paraId="60062A8F" w14:textId="1A2A7496" w:rsidR="00585E0D" w:rsidRPr="008935C8" w:rsidRDefault="00E33442" w:rsidP="00E40464">
            <w:pPr>
              <w:spacing w:line="260" w:lineRule="atLeast"/>
              <w:rPr>
                <w:sz w:val="20"/>
                <w:szCs w:val="20"/>
                <w:lang w:val="en-US"/>
              </w:rPr>
            </w:pPr>
            <w:r w:rsidRPr="00E40464">
              <w:rPr>
                <w:rFonts w:eastAsia="Times New Roman"/>
                <w:sz w:val="20"/>
                <w:szCs w:val="20"/>
                <w:lang w:eastAsia="nl-NL"/>
              </w:rPr>
              <w:fldChar w:fldCharType="begin">
                <w:ffData>
                  <w:name w:val="Selectievakje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935C8">
              <w:rPr>
                <w:rFonts w:eastAsia="Times New Roman"/>
                <w:sz w:val="20"/>
                <w:szCs w:val="20"/>
                <w:lang w:val="en-US" w:eastAsia="nl-NL"/>
              </w:rPr>
              <w:instrText xml:space="preserve"> FORMCHECKBOX </w:instrText>
            </w:r>
            <w:r w:rsidR="00000000">
              <w:rPr>
                <w:rFonts w:eastAsia="Times New Roman"/>
                <w:sz w:val="20"/>
                <w:szCs w:val="20"/>
                <w:lang w:eastAsia="nl-NL"/>
              </w:rPr>
            </w:r>
            <w:r w:rsidR="00000000">
              <w:rPr>
                <w:rFonts w:eastAsia="Times New Roman"/>
                <w:sz w:val="20"/>
                <w:szCs w:val="20"/>
                <w:lang w:eastAsia="nl-NL"/>
              </w:rPr>
              <w:fldChar w:fldCharType="separate"/>
            </w:r>
            <w:r w:rsidRPr="00E40464">
              <w:rPr>
                <w:rFonts w:eastAsia="Times New Roman"/>
                <w:sz w:val="20"/>
                <w:szCs w:val="20"/>
                <w:lang w:eastAsia="nl-NL"/>
              </w:rPr>
              <w:fldChar w:fldCharType="end"/>
            </w:r>
            <w:r w:rsidRPr="008935C8">
              <w:rPr>
                <w:rFonts w:eastAsia="Times New Roman"/>
                <w:sz w:val="20"/>
                <w:szCs w:val="20"/>
                <w:lang w:val="en-US" w:eastAsia="nl-NL"/>
              </w:rPr>
              <w:t xml:space="preserve"> </w:t>
            </w:r>
            <w:r w:rsidR="00585E0D" w:rsidRPr="008935C8">
              <w:rPr>
                <w:sz w:val="20"/>
                <w:szCs w:val="20"/>
                <w:lang w:val="en-US"/>
              </w:rPr>
              <w:t xml:space="preserve">Criminal Justice Systems </w:t>
            </w:r>
            <w:r w:rsidR="00A73CBE" w:rsidRPr="008935C8">
              <w:rPr>
                <w:sz w:val="20"/>
                <w:szCs w:val="20"/>
                <w:lang w:val="en-US"/>
              </w:rPr>
              <w:t xml:space="preserve">– 6 EC </w:t>
            </w:r>
            <w:r w:rsidR="00585E0D" w:rsidRPr="008935C8">
              <w:rPr>
                <w:sz w:val="20"/>
                <w:szCs w:val="20"/>
                <w:lang w:val="en-US"/>
              </w:rPr>
              <w:t>(AUC)</w:t>
            </w:r>
          </w:p>
          <w:p w14:paraId="679B9939" w14:textId="483AFDE1" w:rsidR="00585E0D" w:rsidRPr="008935C8" w:rsidRDefault="00E33442" w:rsidP="00E40464">
            <w:pPr>
              <w:spacing w:line="260" w:lineRule="atLeast"/>
              <w:rPr>
                <w:sz w:val="20"/>
                <w:szCs w:val="20"/>
                <w:lang w:val="en-US"/>
              </w:rPr>
            </w:pPr>
            <w:r w:rsidRPr="00E40464">
              <w:rPr>
                <w:rFonts w:eastAsia="Times New Roman"/>
                <w:sz w:val="20"/>
                <w:szCs w:val="20"/>
                <w:lang w:eastAsia="nl-NL"/>
              </w:rPr>
              <w:fldChar w:fldCharType="begin">
                <w:ffData>
                  <w:name w:val="Selectievakje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935C8">
              <w:rPr>
                <w:rFonts w:eastAsia="Times New Roman"/>
                <w:sz w:val="20"/>
                <w:szCs w:val="20"/>
                <w:lang w:val="en-US" w:eastAsia="nl-NL"/>
              </w:rPr>
              <w:instrText xml:space="preserve"> FORMCHECKBOX </w:instrText>
            </w:r>
            <w:r w:rsidR="00000000">
              <w:rPr>
                <w:rFonts w:eastAsia="Times New Roman"/>
                <w:sz w:val="20"/>
                <w:szCs w:val="20"/>
                <w:lang w:eastAsia="nl-NL"/>
              </w:rPr>
            </w:r>
            <w:r w:rsidR="00000000">
              <w:rPr>
                <w:rFonts w:eastAsia="Times New Roman"/>
                <w:sz w:val="20"/>
                <w:szCs w:val="20"/>
                <w:lang w:eastAsia="nl-NL"/>
              </w:rPr>
              <w:fldChar w:fldCharType="separate"/>
            </w:r>
            <w:r w:rsidRPr="00E40464">
              <w:rPr>
                <w:rFonts w:eastAsia="Times New Roman"/>
                <w:sz w:val="20"/>
                <w:szCs w:val="20"/>
                <w:lang w:eastAsia="nl-NL"/>
              </w:rPr>
              <w:fldChar w:fldCharType="end"/>
            </w:r>
            <w:r w:rsidRPr="008935C8">
              <w:rPr>
                <w:rFonts w:eastAsia="Times New Roman"/>
                <w:sz w:val="20"/>
                <w:szCs w:val="20"/>
                <w:lang w:val="en-US" w:eastAsia="nl-NL"/>
              </w:rPr>
              <w:t xml:space="preserve"> </w:t>
            </w:r>
            <w:r w:rsidR="00585E0D" w:rsidRPr="008935C8">
              <w:rPr>
                <w:sz w:val="20"/>
                <w:szCs w:val="20"/>
                <w:lang w:val="en-US"/>
              </w:rPr>
              <w:t xml:space="preserve">International Law </w:t>
            </w:r>
            <w:r w:rsidR="00A73CBE" w:rsidRPr="008935C8">
              <w:rPr>
                <w:sz w:val="20"/>
                <w:szCs w:val="20"/>
                <w:lang w:val="en-US"/>
              </w:rPr>
              <w:t xml:space="preserve">– 6 EC </w:t>
            </w:r>
            <w:r w:rsidR="00585E0D" w:rsidRPr="008935C8">
              <w:rPr>
                <w:sz w:val="20"/>
                <w:szCs w:val="20"/>
                <w:lang w:val="en-US"/>
              </w:rPr>
              <w:t>(AUC)</w:t>
            </w:r>
          </w:p>
          <w:p w14:paraId="5752016A" w14:textId="69C75BC8" w:rsidR="00585E0D" w:rsidRPr="00E40464" w:rsidRDefault="00E33442" w:rsidP="00E40464">
            <w:pPr>
              <w:spacing w:line="260" w:lineRule="atLeast"/>
              <w:rPr>
                <w:sz w:val="20"/>
                <w:szCs w:val="20"/>
                <w:lang w:val="en-US"/>
              </w:rPr>
            </w:pPr>
            <w:r w:rsidRPr="00E40464">
              <w:rPr>
                <w:rFonts w:eastAsia="Times New Roman"/>
                <w:sz w:val="20"/>
                <w:szCs w:val="20"/>
                <w:lang w:eastAsia="nl-NL"/>
              </w:rPr>
              <w:fldChar w:fldCharType="begin">
                <w:ffData>
                  <w:name w:val="Selectievakje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40464">
              <w:rPr>
                <w:rFonts w:eastAsia="Times New Roman"/>
                <w:sz w:val="20"/>
                <w:szCs w:val="20"/>
                <w:lang w:val="en-US" w:eastAsia="nl-NL"/>
              </w:rPr>
              <w:instrText xml:space="preserve"> FORMCHECKBOX </w:instrText>
            </w:r>
            <w:r w:rsidR="00000000">
              <w:rPr>
                <w:rFonts w:eastAsia="Times New Roman"/>
                <w:sz w:val="20"/>
                <w:szCs w:val="20"/>
                <w:lang w:eastAsia="nl-NL"/>
              </w:rPr>
            </w:r>
            <w:r w:rsidR="00000000">
              <w:rPr>
                <w:rFonts w:eastAsia="Times New Roman"/>
                <w:sz w:val="20"/>
                <w:szCs w:val="20"/>
                <w:lang w:eastAsia="nl-NL"/>
              </w:rPr>
              <w:fldChar w:fldCharType="separate"/>
            </w:r>
            <w:r w:rsidRPr="00E40464">
              <w:rPr>
                <w:rFonts w:eastAsia="Times New Roman"/>
                <w:sz w:val="20"/>
                <w:szCs w:val="20"/>
                <w:lang w:eastAsia="nl-NL"/>
              </w:rPr>
              <w:fldChar w:fldCharType="end"/>
            </w:r>
            <w:r w:rsidRPr="00E40464">
              <w:rPr>
                <w:rFonts w:eastAsia="Times New Roman"/>
                <w:sz w:val="20"/>
                <w:szCs w:val="20"/>
                <w:lang w:val="en-US" w:eastAsia="nl-NL"/>
              </w:rPr>
              <w:t xml:space="preserve"> </w:t>
            </w:r>
            <w:r w:rsidR="00585E0D" w:rsidRPr="00E40464">
              <w:rPr>
                <w:sz w:val="20"/>
                <w:szCs w:val="20"/>
                <w:lang w:val="en-US"/>
              </w:rPr>
              <w:t xml:space="preserve">European Union Law </w:t>
            </w:r>
            <w:r w:rsidR="00A73CBE">
              <w:rPr>
                <w:sz w:val="20"/>
                <w:szCs w:val="20"/>
                <w:lang w:val="en-US"/>
              </w:rPr>
              <w:t xml:space="preserve">– 6 EC </w:t>
            </w:r>
            <w:r w:rsidR="00585E0D" w:rsidRPr="00E40464">
              <w:rPr>
                <w:sz w:val="20"/>
                <w:szCs w:val="20"/>
                <w:lang w:val="en-US"/>
              </w:rPr>
              <w:t>(AUC)</w:t>
            </w:r>
          </w:p>
          <w:p w14:paraId="000D13F5" w14:textId="0D573795" w:rsidR="00585E0D" w:rsidRPr="00E40464" w:rsidRDefault="00E33442" w:rsidP="00E40464">
            <w:pPr>
              <w:tabs>
                <w:tab w:val="left" w:pos="3154"/>
              </w:tabs>
              <w:spacing w:line="260" w:lineRule="atLeast"/>
              <w:rPr>
                <w:sz w:val="20"/>
                <w:szCs w:val="20"/>
              </w:rPr>
            </w:pPr>
            <w:r w:rsidRPr="00E40464">
              <w:rPr>
                <w:rFonts w:eastAsia="Times New Roman"/>
                <w:sz w:val="20"/>
                <w:szCs w:val="20"/>
                <w:lang w:eastAsia="nl-NL"/>
              </w:rPr>
              <w:fldChar w:fldCharType="begin">
                <w:ffData>
                  <w:name w:val="Selectievakje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40464">
              <w:rPr>
                <w:rFonts w:eastAsia="Times New Roman"/>
                <w:sz w:val="20"/>
                <w:szCs w:val="20"/>
                <w:lang w:eastAsia="nl-NL"/>
              </w:rPr>
              <w:instrText xml:space="preserve"> FORMCHECKBOX </w:instrText>
            </w:r>
            <w:r w:rsidR="00000000">
              <w:rPr>
                <w:rFonts w:eastAsia="Times New Roman"/>
                <w:sz w:val="20"/>
                <w:szCs w:val="20"/>
                <w:lang w:eastAsia="nl-NL"/>
              </w:rPr>
            </w:r>
            <w:r w:rsidR="00000000">
              <w:rPr>
                <w:rFonts w:eastAsia="Times New Roman"/>
                <w:sz w:val="20"/>
                <w:szCs w:val="20"/>
                <w:lang w:eastAsia="nl-NL"/>
              </w:rPr>
              <w:fldChar w:fldCharType="separate"/>
            </w:r>
            <w:r w:rsidRPr="00E40464">
              <w:rPr>
                <w:rFonts w:eastAsia="Times New Roman"/>
                <w:sz w:val="20"/>
                <w:szCs w:val="20"/>
                <w:lang w:eastAsia="nl-NL"/>
              </w:rPr>
              <w:fldChar w:fldCharType="end"/>
            </w:r>
            <w:r w:rsidRPr="00E40464">
              <w:rPr>
                <w:rFonts w:eastAsia="Times New Roman"/>
                <w:sz w:val="20"/>
                <w:szCs w:val="20"/>
                <w:lang w:eastAsia="nl-NL"/>
              </w:rPr>
              <w:t xml:space="preserve"> </w:t>
            </w:r>
            <w:r w:rsidR="00585E0D" w:rsidRPr="00E40464">
              <w:rPr>
                <w:sz w:val="20"/>
                <w:szCs w:val="20"/>
              </w:rPr>
              <w:t xml:space="preserve">Juridische </w:t>
            </w:r>
            <w:proofErr w:type="spellStart"/>
            <w:r w:rsidR="00585E0D" w:rsidRPr="00E40464">
              <w:rPr>
                <w:sz w:val="20"/>
                <w:szCs w:val="20"/>
              </w:rPr>
              <w:t>capstone</w:t>
            </w:r>
            <w:proofErr w:type="spellEnd"/>
            <w:r w:rsidR="00585E0D" w:rsidRPr="00E40464">
              <w:rPr>
                <w:sz w:val="20"/>
                <w:szCs w:val="20"/>
              </w:rPr>
              <w:t xml:space="preserve"> </w:t>
            </w:r>
            <w:r w:rsidR="00A73CBE" w:rsidRPr="00A73CBE">
              <w:rPr>
                <w:sz w:val="20"/>
                <w:szCs w:val="20"/>
              </w:rPr>
              <w:t xml:space="preserve">– 12 EC </w:t>
            </w:r>
            <w:r w:rsidR="00585E0D" w:rsidRPr="00E40464">
              <w:rPr>
                <w:sz w:val="20"/>
                <w:szCs w:val="20"/>
              </w:rPr>
              <w:t>AUC*</w:t>
            </w:r>
          </w:p>
          <w:p w14:paraId="217F1E7D" w14:textId="2A3D507B" w:rsidR="00E33442" w:rsidRPr="00E40464" w:rsidRDefault="00585E0D" w:rsidP="00E40464">
            <w:pPr>
              <w:pStyle w:val="Titel"/>
              <w:spacing w:line="260" w:lineRule="atLeast"/>
              <w:rPr>
                <w:i/>
                <w:sz w:val="20"/>
                <w:szCs w:val="20"/>
              </w:rPr>
            </w:pPr>
            <w:r w:rsidRPr="00E40464">
              <w:rPr>
                <w:i/>
                <w:sz w:val="20"/>
                <w:szCs w:val="20"/>
              </w:rPr>
              <w:t xml:space="preserve">Aangevuld met de volgende juridische </w:t>
            </w:r>
            <w:r w:rsidR="00A73CBE">
              <w:rPr>
                <w:i/>
                <w:sz w:val="20"/>
                <w:szCs w:val="20"/>
              </w:rPr>
              <w:t>AUC-vakken (minimaal 18 EC):</w:t>
            </w:r>
          </w:p>
          <w:p w14:paraId="2002FEE8" w14:textId="24C1661F" w:rsidR="00585E0D" w:rsidRPr="00017993" w:rsidRDefault="00E33442" w:rsidP="00E40464">
            <w:pPr>
              <w:pStyle w:val="Titel"/>
              <w:spacing w:line="260" w:lineRule="atLeast"/>
              <w:rPr>
                <w:i/>
                <w:color w:val="365F91" w:themeColor="accent1" w:themeShade="BF"/>
                <w:sz w:val="20"/>
                <w:szCs w:val="20"/>
              </w:rPr>
            </w:pPr>
            <w:r w:rsidRPr="00017993">
              <w:rPr>
                <w:rFonts w:eastAsia="Times New Roman"/>
                <w:color w:val="365F91" w:themeColor="accent1" w:themeShade="BF"/>
                <w:sz w:val="20"/>
                <w:szCs w:val="20"/>
                <w:lang w:eastAsia="nl-NL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r w:rsidRPr="00017993">
              <w:rPr>
                <w:rFonts w:eastAsia="Times New Roman"/>
                <w:color w:val="365F91" w:themeColor="accent1" w:themeShade="BF"/>
                <w:sz w:val="20"/>
                <w:szCs w:val="20"/>
                <w:lang w:eastAsia="nl-NL"/>
              </w:rPr>
              <w:instrText xml:space="preserve"> FORMTEXT </w:instrText>
            </w:r>
            <w:r w:rsidRPr="00017993">
              <w:rPr>
                <w:rFonts w:eastAsia="Times New Roman"/>
                <w:color w:val="365F91" w:themeColor="accent1" w:themeShade="BF"/>
                <w:sz w:val="20"/>
                <w:szCs w:val="20"/>
                <w:lang w:eastAsia="nl-NL"/>
              </w:rPr>
            </w:r>
            <w:r w:rsidRPr="00017993">
              <w:rPr>
                <w:rFonts w:eastAsia="Times New Roman"/>
                <w:color w:val="365F91" w:themeColor="accent1" w:themeShade="BF"/>
                <w:sz w:val="20"/>
                <w:szCs w:val="20"/>
                <w:lang w:eastAsia="nl-NL"/>
              </w:rPr>
              <w:fldChar w:fldCharType="separate"/>
            </w:r>
            <w:r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t> </w:t>
            </w:r>
            <w:r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t> </w:t>
            </w:r>
            <w:r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t> </w:t>
            </w:r>
            <w:r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t> </w:t>
            </w:r>
            <w:r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t> </w:t>
            </w:r>
            <w:r w:rsidRPr="00017993">
              <w:rPr>
                <w:rFonts w:eastAsia="Times New Roman"/>
                <w:color w:val="365F91" w:themeColor="accent1" w:themeShade="BF"/>
                <w:sz w:val="20"/>
                <w:szCs w:val="20"/>
                <w:lang w:eastAsia="nl-NL"/>
              </w:rPr>
              <w:fldChar w:fldCharType="end"/>
            </w:r>
          </w:p>
          <w:p w14:paraId="5E61882B" w14:textId="3833E06C" w:rsidR="00E33442" w:rsidRPr="00017993" w:rsidRDefault="00E33442" w:rsidP="00E40464">
            <w:pPr>
              <w:pStyle w:val="Titel"/>
              <w:spacing w:line="260" w:lineRule="atLeast"/>
              <w:rPr>
                <w:rFonts w:eastAsia="Times New Roman"/>
                <w:color w:val="365F91" w:themeColor="accent1" w:themeShade="BF"/>
                <w:sz w:val="20"/>
                <w:szCs w:val="20"/>
                <w:lang w:eastAsia="nl-NL"/>
              </w:rPr>
            </w:pPr>
            <w:r w:rsidRPr="00017993">
              <w:rPr>
                <w:rFonts w:eastAsia="Times New Roman"/>
                <w:color w:val="365F91" w:themeColor="accent1" w:themeShade="BF"/>
                <w:sz w:val="20"/>
                <w:szCs w:val="20"/>
                <w:lang w:eastAsia="nl-NL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r w:rsidRPr="00017993">
              <w:rPr>
                <w:rFonts w:eastAsia="Times New Roman"/>
                <w:color w:val="365F91" w:themeColor="accent1" w:themeShade="BF"/>
                <w:sz w:val="20"/>
                <w:szCs w:val="20"/>
                <w:lang w:eastAsia="nl-NL"/>
              </w:rPr>
              <w:instrText xml:space="preserve"> FORMTEXT </w:instrText>
            </w:r>
            <w:r w:rsidRPr="00017993">
              <w:rPr>
                <w:rFonts w:eastAsia="Times New Roman"/>
                <w:color w:val="365F91" w:themeColor="accent1" w:themeShade="BF"/>
                <w:sz w:val="20"/>
                <w:szCs w:val="20"/>
                <w:lang w:eastAsia="nl-NL"/>
              </w:rPr>
            </w:r>
            <w:r w:rsidRPr="00017993">
              <w:rPr>
                <w:rFonts w:eastAsia="Times New Roman"/>
                <w:color w:val="365F91" w:themeColor="accent1" w:themeShade="BF"/>
                <w:sz w:val="20"/>
                <w:szCs w:val="20"/>
                <w:lang w:eastAsia="nl-NL"/>
              </w:rPr>
              <w:fldChar w:fldCharType="separate"/>
            </w:r>
            <w:r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t> </w:t>
            </w:r>
            <w:r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t> </w:t>
            </w:r>
            <w:r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t> </w:t>
            </w:r>
            <w:r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t> </w:t>
            </w:r>
            <w:r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t> </w:t>
            </w:r>
            <w:r w:rsidRPr="00017993">
              <w:rPr>
                <w:rFonts w:eastAsia="Times New Roman"/>
                <w:color w:val="365F91" w:themeColor="accent1" w:themeShade="BF"/>
                <w:sz w:val="20"/>
                <w:szCs w:val="20"/>
                <w:lang w:eastAsia="nl-NL"/>
              </w:rPr>
              <w:fldChar w:fldCharType="end"/>
            </w:r>
          </w:p>
          <w:p w14:paraId="619D8EC8" w14:textId="77777777" w:rsidR="00E33442" w:rsidRPr="00017993" w:rsidRDefault="00E33442" w:rsidP="00E40464">
            <w:pPr>
              <w:pStyle w:val="Titel"/>
              <w:spacing w:line="260" w:lineRule="atLeast"/>
              <w:rPr>
                <w:rFonts w:eastAsia="Times New Roman"/>
                <w:color w:val="365F91" w:themeColor="accent1" w:themeShade="BF"/>
                <w:sz w:val="20"/>
                <w:szCs w:val="20"/>
                <w:lang w:eastAsia="nl-NL"/>
              </w:rPr>
            </w:pPr>
            <w:r w:rsidRPr="00017993">
              <w:rPr>
                <w:rFonts w:eastAsia="Times New Roman"/>
                <w:color w:val="365F91" w:themeColor="accent1" w:themeShade="BF"/>
                <w:sz w:val="20"/>
                <w:szCs w:val="20"/>
                <w:lang w:eastAsia="nl-NL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r w:rsidRPr="00017993">
              <w:rPr>
                <w:rFonts w:eastAsia="Times New Roman"/>
                <w:color w:val="365F91" w:themeColor="accent1" w:themeShade="BF"/>
                <w:sz w:val="20"/>
                <w:szCs w:val="20"/>
                <w:lang w:eastAsia="nl-NL"/>
              </w:rPr>
              <w:instrText xml:space="preserve"> FORMTEXT </w:instrText>
            </w:r>
            <w:r w:rsidRPr="00017993">
              <w:rPr>
                <w:rFonts w:eastAsia="Times New Roman"/>
                <w:color w:val="365F91" w:themeColor="accent1" w:themeShade="BF"/>
                <w:sz w:val="20"/>
                <w:szCs w:val="20"/>
                <w:lang w:eastAsia="nl-NL"/>
              </w:rPr>
            </w:r>
            <w:r w:rsidRPr="00017993">
              <w:rPr>
                <w:rFonts w:eastAsia="Times New Roman"/>
                <w:color w:val="365F91" w:themeColor="accent1" w:themeShade="BF"/>
                <w:sz w:val="20"/>
                <w:szCs w:val="20"/>
                <w:lang w:eastAsia="nl-NL"/>
              </w:rPr>
              <w:fldChar w:fldCharType="separate"/>
            </w:r>
            <w:r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t> </w:t>
            </w:r>
            <w:r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t> </w:t>
            </w:r>
            <w:r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t> </w:t>
            </w:r>
            <w:r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t> </w:t>
            </w:r>
            <w:r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t> </w:t>
            </w:r>
            <w:r w:rsidRPr="00017993">
              <w:rPr>
                <w:rFonts w:eastAsia="Times New Roman"/>
                <w:color w:val="365F91" w:themeColor="accent1" w:themeShade="BF"/>
                <w:sz w:val="20"/>
                <w:szCs w:val="20"/>
                <w:lang w:eastAsia="nl-NL"/>
              </w:rPr>
              <w:fldChar w:fldCharType="end"/>
            </w:r>
          </w:p>
          <w:p w14:paraId="78E6632B" w14:textId="77777777" w:rsidR="00E33442" w:rsidRPr="00017993" w:rsidRDefault="00E33442" w:rsidP="00E40464">
            <w:pPr>
              <w:pStyle w:val="Titel"/>
              <w:spacing w:line="260" w:lineRule="atLeast"/>
              <w:rPr>
                <w:rFonts w:eastAsia="Times New Roman"/>
                <w:color w:val="365F91" w:themeColor="accent1" w:themeShade="BF"/>
                <w:sz w:val="20"/>
                <w:szCs w:val="20"/>
                <w:lang w:eastAsia="nl-NL"/>
              </w:rPr>
            </w:pPr>
            <w:r w:rsidRPr="00017993">
              <w:rPr>
                <w:rFonts w:eastAsia="Times New Roman"/>
                <w:color w:val="365F91" w:themeColor="accent1" w:themeShade="BF"/>
                <w:sz w:val="20"/>
                <w:szCs w:val="20"/>
                <w:lang w:eastAsia="nl-NL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r w:rsidRPr="00017993">
              <w:rPr>
                <w:rFonts w:eastAsia="Times New Roman"/>
                <w:color w:val="365F91" w:themeColor="accent1" w:themeShade="BF"/>
                <w:sz w:val="20"/>
                <w:szCs w:val="20"/>
                <w:lang w:eastAsia="nl-NL"/>
              </w:rPr>
              <w:instrText xml:space="preserve"> FORMTEXT </w:instrText>
            </w:r>
            <w:r w:rsidRPr="00017993">
              <w:rPr>
                <w:rFonts w:eastAsia="Times New Roman"/>
                <w:color w:val="365F91" w:themeColor="accent1" w:themeShade="BF"/>
                <w:sz w:val="20"/>
                <w:szCs w:val="20"/>
                <w:lang w:eastAsia="nl-NL"/>
              </w:rPr>
            </w:r>
            <w:r w:rsidRPr="00017993">
              <w:rPr>
                <w:rFonts w:eastAsia="Times New Roman"/>
                <w:color w:val="365F91" w:themeColor="accent1" w:themeShade="BF"/>
                <w:sz w:val="20"/>
                <w:szCs w:val="20"/>
                <w:lang w:eastAsia="nl-NL"/>
              </w:rPr>
              <w:fldChar w:fldCharType="separate"/>
            </w:r>
            <w:r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t> </w:t>
            </w:r>
            <w:r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t> </w:t>
            </w:r>
            <w:r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t> </w:t>
            </w:r>
            <w:r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t> </w:t>
            </w:r>
            <w:r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t> </w:t>
            </w:r>
            <w:r w:rsidRPr="00017993">
              <w:rPr>
                <w:rFonts w:eastAsia="Times New Roman"/>
                <w:color w:val="365F91" w:themeColor="accent1" w:themeShade="BF"/>
                <w:sz w:val="20"/>
                <w:szCs w:val="20"/>
                <w:lang w:eastAsia="nl-NL"/>
              </w:rPr>
              <w:fldChar w:fldCharType="end"/>
            </w:r>
          </w:p>
          <w:p w14:paraId="2116DACF" w14:textId="32CCB18B" w:rsidR="001F0D26" w:rsidRPr="00E40464" w:rsidRDefault="001F0D26" w:rsidP="001F0D26">
            <w:pPr>
              <w:spacing w:line="260" w:lineRule="atLeast"/>
              <w:rPr>
                <w:sz w:val="20"/>
                <w:szCs w:val="20"/>
              </w:rPr>
            </w:pPr>
            <w:r w:rsidRPr="00AD58D1">
              <w:rPr>
                <w:sz w:val="16"/>
                <w:szCs w:val="20"/>
              </w:rPr>
              <w:t>Als bij het afstuderen voor de AUC-bachelor één of twee juridische AUC-vakken ontbreken, dan moet vooraf worden besproken hoe deze vakken bij het AUC kunnen worden ingehaald.</w:t>
            </w:r>
          </w:p>
        </w:tc>
        <w:tc>
          <w:tcPr>
            <w:tcW w:w="3999" w:type="dxa"/>
          </w:tcPr>
          <w:p w14:paraId="7BA82196" w14:textId="314EF7B3" w:rsidR="00585E0D" w:rsidRPr="00E40464" w:rsidRDefault="00AD58D1" w:rsidP="00E40464">
            <w:pPr>
              <w:spacing w:line="260" w:lineRule="atLeast"/>
              <w:rPr>
                <w:i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PPLE</w:t>
            </w:r>
            <w:r>
              <w:rPr>
                <w:i/>
                <w:sz w:val="20"/>
                <w:szCs w:val="20"/>
              </w:rPr>
              <w:br/>
            </w:r>
            <w:r w:rsidR="00585E0D" w:rsidRPr="00E40464">
              <w:rPr>
                <w:i/>
                <w:sz w:val="20"/>
                <w:szCs w:val="20"/>
              </w:rPr>
              <w:t>Verplichte vakken</w:t>
            </w:r>
            <w:r w:rsidR="00E8414A">
              <w:rPr>
                <w:i/>
                <w:sz w:val="20"/>
                <w:szCs w:val="20"/>
              </w:rPr>
              <w:t xml:space="preserve"> (in totaal 60 EC)</w:t>
            </w:r>
          </w:p>
          <w:p w14:paraId="4FC2ED3B" w14:textId="45DF539B" w:rsidR="00585E0D" w:rsidRPr="00E40464" w:rsidRDefault="00E40464" w:rsidP="00E40464">
            <w:pPr>
              <w:spacing w:line="260" w:lineRule="atLeast"/>
              <w:rPr>
                <w:sz w:val="20"/>
                <w:szCs w:val="20"/>
              </w:rPr>
            </w:pPr>
            <w:r w:rsidRPr="00E40464">
              <w:rPr>
                <w:rFonts w:eastAsia="Times New Roman"/>
                <w:sz w:val="20"/>
                <w:szCs w:val="20"/>
                <w:lang w:eastAsia="nl-NL"/>
              </w:rPr>
              <w:fldChar w:fldCharType="begin">
                <w:ffData>
                  <w:name w:val="Selectievakje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40464">
              <w:rPr>
                <w:rFonts w:eastAsia="Times New Roman"/>
                <w:sz w:val="20"/>
                <w:szCs w:val="20"/>
                <w:lang w:eastAsia="nl-NL"/>
              </w:rPr>
              <w:instrText xml:space="preserve"> FORMCHECKBOX </w:instrText>
            </w:r>
            <w:r w:rsidR="00000000">
              <w:rPr>
                <w:rFonts w:eastAsia="Times New Roman"/>
                <w:sz w:val="20"/>
                <w:szCs w:val="20"/>
                <w:lang w:eastAsia="nl-NL"/>
              </w:rPr>
            </w:r>
            <w:r w:rsidR="00000000">
              <w:rPr>
                <w:rFonts w:eastAsia="Times New Roman"/>
                <w:sz w:val="20"/>
                <w:szCs w:val="20"/>
                <w:lang w:eastAsia="nl-NL"/>
              </w:rPr>
              <w:fldChar w:fldCharType="separate"/>
            </w:r>
            <w:r w:rsidRPr="00E40464">
              <w:rPr>
                <w:rFonts w:eastAsia="Times New Roman"/>
                <w:sz w:val="20"/>
                <w:szCs w:val="20"/>
                <w:lang w:eastAsia="nl-NL"/>
              </w:rPr>
              <w:fldChar w:fldCharType="end"/>
            </w:r>
            <w:r w:rsidRPr="00E40464">
              <w:rPr>
                <w:rFonts w:eastAsia="Times New Roman"/>
                <w:sz w:val="20"/>
                <w:szCs w:val="20"/>
                <w:lang w:eastAsia="nl-NL"/>
              </w:rPr>
              <w:t xml:space="preserve"> </w:t>
            </w:r>
            <w:r w:rsidR="00585E0D" w:rsidRPr="00E40464">
              <w:rPr>
                <w:sz w:val="20"/>
                <w:szCs w:val="20"/>
              </w:rPr>
              <w:t xml:space="preserve">Alle vakken van de </w:t>
            </w:r>
            <w:proofErr w:type="spellStart"/>
            <w:r w:rsidR="00585E0D" w:rsidRPr="00E40464">
              <w:rPr>
                <w:sz w:val="20"/>
                <w:szCs w:val="20"/>
              </w:rPr>
              <w:t>Law</w:t>
            </w:r>
            <w:proofErr w:type="spellEnd"/>
            <w:r w:rsidR="00585E0D" w:rsidRPr="00E40464">
              <w:rPr>
                <w:sz w:val="20"/>
                <w:szCs w:val="20"/>
              </w:rPr>
              <w:t xml:space="preserve"> Track PPLE</w:t>
            </w:r>
          </w:p>
          <w:p w14:paraId="0413C3E8" w14:textId="239749B0" w:rsidR="00585E0D" w:rsidRDefault="00E40464" w:rsidP="00E40464">
            <w:pPr>
              <w:spacing w:line="260" w:lineRule="atLeast"/>
              <w:rPr>
                <w:sz w:val="20"/>
                <w:szCs w:val="20"/>
              </w:rPr>
            </w:pPr>
            <w:r w:rsidRPr="00E40464">
              <w:rPr>
                <w:rFonts w:eastAsia="Times New Roman"/>
                <w:sz w:val="20"/>
                <w:szCs w:val="20"/>
                <w:lang w:eastAsia="nl-NL"/>
              </w:rPr>
              <w:fldChar w:fldCharType="begin">
                <w:ffData>
                  <w:name w:val="Selectievakje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40464">
              <w:rPr>
                <w:rFonts w:eastAsia="Times New Roman"/>
                <w:sz w:val="20"/>
                <w:szCs w:val="20"/>
                <w:lang w:eastAsia="nl-NL"/>
              </w:rPr>
              <w:instrText xml:space="preserve"> FORMCHECKBOX </w:instrText>
            </w:r>
            <w:r w:rsidR="00000000">
              <w:rPr>
                <w:rFonts w:eastAsia="Times New Roman"/>
                <w:sz w:val="20"/>
                <w:szCs w:val="20"/>
                <w:lang w:eastAsia="nl-NL"/>
              </w:rPr>
            </w:r>
            <w:r w:rsidR="00000000">
              <w:rPr>
                <w:rFonts w:eastAsia="Times New Roman"/>
                <w:sz w:val="20"/>
                <w:szCs w:val="20"/>
                <w:lang w:eastAsia="nl-NL"/>
              </w:rPr>
              <w:fldChar w:fldCharType="separate"/>
            </w:r>
            <w:r w:rsidRPr="00E40464">
              <w:rPr>
                <w:rFonts w:eastAsia="Times New Roman"/>
                <w:sz w:val="20"/>
                <w:szCs w:val="20"/>
                <w:lang w:eastAsia="nl-NL"/>
              </w:rPr>
              <w:fldChar w:fldCharType="end"/>
            </w:r>
            <w:r w:rsidRPr="00E40464">
              <w:rPr>
                <w:rFonts w:eastAsia="Times New Roman"/>
                <w:sz w:val="20"/>
                <w:szCs w:val="20"/>
                <w:lang w:eastAsia="nl-NL"/>
              </w:rPr>
              <w:t xml:space="preserve"> </w:t>
            </w:r>
            <w:r w:rsidR="00585E0D" w:rsidRPr="00A57580">
              <w:rPr>
                <w:sz w:val="20"/>
                <w:szCs w:val="20"/>
              </w:rPr>
              <w:t xml:space="preserve">Juridische </w:t>
            </w:r>
            <w:proofErr w:type="spellStart"/>
            <w:r w:rsidR="00585E0D" w:rsidRPr="00A57580">
              <w:rPr>
                <w:sz w:val="20"/>
                <w:szCs w:val="20"/>
              </w:rPr>
              <w:t>bachelorscriptie</w:t>
            </w:r>
            <w:proofErr w:type="spellEnd"/>
            <w:r w:rsidR="00585E0D" w:rsidRPr="00A57580">
              <w:rPr>
                <w:sz w:val="20"/>
                <w:szCs w:val="20"/>
              </w:rPr>
              <w:t xml:space="preserve"> PPLE*</w:t>
            </w:r>
          </w:p>
          <w:p w14:paraId="047E80BC" w14:textId="77777777" w:rsidR="00A57580" w:rsidRPr="00A57580" w:rsidRDefault="00A57580" w:rsidP="00E40464">
            <w:pPr>
              <w:spacing w:line="260" w:lineRule="atLeast"/>
              <w:rPr>
                <w:sz w:val="20"/>
                <w:szCs w:val="20"/>
              </w:rPr>
            </w:pPr>
          </w:p>
          <w:p w14:paraId="4B77A5B6" w14:textId="40867037" w:rsidR="00A57580" w:rsidRPr="00A57580" w:rsidRDefault="00A57580" w:rsidP="00A57580">
            <w:pPr>
              <w:spacing w:line="260" w:lineRule="atLeast"/>
              <w:rPr>
                <w:sz w:val="20"/>
                <w:szCs w:val="20"/>
              </w:rPr>
            </w:pPr>
            <w:r w:rsidRPr="00E40464">
              <w:rPr>
                <w:rFonts w:eastAsia="Times New Roman"/>
                <w:sz w:val="20"/>
                <w:szCs w:val="20"/>
                <w:lang w:eastAsia="nl-NL"/>
              </w:rPr>
              <w:fldChar w:fldCharType="begin">
                <w:ffData>
                  <w:name w:val="Selectievakje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40464">
              <w:rPr>
                <w:rFonts w:eastAsia="Times New Roman"/>
                <w:sz w:val="20"/>
                <w:szCs w:val="20"/>
                <w:lang w:eastAsia="nl-NL"/>
              </w:rPr>
              <w:instrText xml:space="preserve"> FORMCHECKBOX </w:instrText>
            </w:r>
            <w:r w:rsidR="00000000">
              <w:rPr>
                <w:rFonts w:eastAsia="Times New Roman"/>
                <w:sz w:val="20"/>
                <w:szCs w:val="20"/>
                <w:lang w:eastAsia="nl-NL"/>
              </w:rPr>
            </w:r>
            <w:r w:rsidR="00000000">
              <w:rPr>
                <w:rFonts w:eastAsia="Times New Roman"/>
                <w:sz w:val="20"/>
                <w:szCs w:val="20"/>
                <w:lang w:eastAsia="nl-NL"/>
              </w:rPr>
              <w:fldChar w:fldCharType="separate"/>
            </w:r>
            <w:r w:rsidRPr="00E40464">
              <w:rPr>
                <w:rFonts w:eastAsia="Times New Roman"/>
                <w:sz w:val="20"/>
                <w:szCs w:val="20"/>
                <w:lang w:eastAsia="nl-NL"/>
              </w:rPr>
              <w:fldChar w:fldCharType="end"/>
            </w:r>
            <w:r w:rsidRPr="00E40464">
              <w:rPr>
                <w:rFonts w:eastAsia="Times New Roman"/>
                <w:sz w:val="20"/>
                <w:szCs w:val="20"/>
                <w:lang w:eastAsia="nl-NL"/>
              </w:rPr>
              <w:t xml:space="preserve"> </w:t>
            </w:r>
            <w:r w:rsidRPr="00A57580">
              <w:rPr>
                <w:sz w:val="20"/>
                <w:szCs w:val="20"/>
              </w:rPr>
              <w:t xml:space="preserve">Vakken van het civiel-effectprogramma </w:t>
            </w:r>
            <w:r>
              <w:rPr>
                <w:sz w:val="20"/>
                <w:szCs w:val="20"/>
              </w:rPr>
              <w:t>zijn</w:t>
            </w:r>
            <w:r w:rsidRPr="00A57580">
              <w:rPr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  <w:u w:val="single"/>
              </w:rPr>
              <w:t>geen</w:t>
            </w:r>
            <w:r>
              <w:rPr>
                <w:sz w:val="20"/>
                <w:szCs w:val="20"/>
              </w:rPr>
              <w:t xml:space="preserve"> onderdeel van de bachelor PPLE (als </w:t>
            </w:r>
            <w:proofErr w:type="spellStart"/>
            <w:r>
              <w:rPr>
                <w:i/>
                <w:sz w:val="20"/>
                <w:szCs w:val="20"/>
              </w:rPr>
              <w:t>electives</w:t>
            </w:r>
            <w:proofErr w:type="spellEnd"/>
            <w:r>
              <w:rPr>
                <w:sz w:val="20"/>
                <w:szCs w:val="20"/>
              </w:rPr>
              <w:t>)**</w:t>
            </w:r>
          </w:p>
          <w:p w14:paraId="3393EDF8" w14:textId="77777777" w:rsidR="00585E0D" w:rsidRDefault="00585E0D" w:rsidP="00E40464">
            <w:pPr>
              <w:pStyle w:val="Titel"/>
              <w:spacing w:line="260" w:lineRule="atLeast"/>
              <w:rPr>
                <w:sz w:val="20"/>
                <w:szCs w:val="20"/>
              </w:rPr>
            </w:pPr>
          </w:p>
          <w:p w14:paraId="3D816086" w14:textId="77777777" w:rsidR="00AD58D1" w:rsidRDefault="00AD58D1" w:rsidP="00E40464">
            <w:pPr>
              <w:pStyle w:val="Titel"/>
              <w:spacing w:line="260" w:lineRule="atLeast"/>
              <w:rPr>
                <w:sz w:val="20"/>
                <w:szCs w:val="20"/>
              </w:rPr>
            </w:pPr>
          </w:p>
          <w:p w14:paraId="2760CDFF" w14:textId="77777777" w:rsidR="00AD58D1" w:rsidRDefault="00AD58D1" w:rsidP="00E40464">
            <w:pPr>
              <w:pStyle w:val="Titel"/>
              <w:spacing w:line="260" w:lineRule="atLeast"/>
              <w:rPr>
                <w:sz w:val="20"/>
                <w:szCs w:val="20"/>
              </w:rPr>
            </w:pPr>
          </w:p>
          <w:p w14:paraId="47CB76E5" w14:textId="77777777" w:rsidR="00AD58D1" w:rsidRDefault="00AD58D1" w:rsidP="00E40464">
            <w:pPr>
              <w:pStyle w:val="Titel"/>
              <w:spacing w:line="260" w:lineRule="atLeast"/>
              <w:rPr>
                <w:sz w:val="20"/>
                <w:szCs w:val="20"/>
              </w:rPr>
            </w:pPr>
          </w:p>
          <w:p w14:paraId="639CFF10" w14:textId="77777777" w:rsidR="00AD58D1" w:rsidRDefault="00AD58D1" w:rsidP="00E40464">
            <w:pPr>
              <w:pStyle w:val="Titel"/>
              <w:spacing w:line="260" w:lineRule="atLeast"/>
              <w:rPr>
                <w:sz w:val="20"/>
                <w:szCs w:val="20"/>
              </w:rPr>
            </w:pPr>
          </w:p>
          <w:p w14:paraId="33B00F65" w14:textId="419822DE" w:rsidR="00A57580" w:rsidRPr="00A57580" w:rsidRDefault="00A57580" w:rsidP="00A57580">
            <w:pPr>
              <w:pStyle w:val="Titel"/>
              <w:spacing w:line="260" w:lineRule="atLeast"/>
              <w:rPr>
                <w:sz w:val="20"/>
                <w:szCs w:val="20"/>
              </w:rPr>
            </w:pPr>
            <w:r w:rsidRPr="00A57580">
              <w:rPr>
                <w:sz w:val="16"/>
                <w:szCs w:val="20"/>
              </w:rPr>
              <w:t xml:space="preserve">(** Als bij het afstuderen voor PPLE blijkt dat de keuzeruimte is ingevuld met vakken </w:t>
            </w:r>
            <w:r>
              <w:rPr>
                <w:sz w:val="16"/>
                <w:szCs w:val="20"/>
              </w:rPr>
              <w:t>uit</w:t>
            </w:r>
            <w:r w:rsidRPr="00A57580">
              <w:rPr>
                <w:sz w:val="16"/>
                <w:szCs w:val="20"/>
              </w:rPr>
              <w:t xml:space="preserve"> het civiel-effectprogramma, dien je ter compensatie alternatieve onderdelen te volgen.)</w:t>
            </w:r>
          </w:p>
        </w:tc>
      </w:tr>
      <w:tr w:rsidR="00894C0B" w:rsidRPr="00E40464" w14:paraId="136D356D" w14:textId="77777777" w:rsidTr="00A76668">
        <w:tc>
          <w:tcPr>
            <w:tcW w:w="9069" w:type="dxa"/>
            <w:gridSpan w:val="2"/>
            <w:shd w:val="clear" w:color="auto" w:fill="D9D9D9" w:themeFill="background1" w:themeFillShade="D9"/>
          </w:tcPr>
          <w:p w14:paraId="5CFA8FD8" w14:textId="5BC733B9" w:rsidR="00894C0B" w:rsidRPr="00E40464" w:rsidRDefault="00894C0B" w:rsidP="00A76668">
            <w:pPr>
              <w:spacing w:line="260" w:lineRule="atLeas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Inhoud CE-programma (verkorte bachelor)</w:t>
            </w:r>
          </w:p>
        </w:tc>
      </w:tr>
      <w:tr w:rsidR="00894C0B" w:rsidRPr="00E40464" w14:paraId="3197B824" w14:textId="77777777" w:rsidTr="00A76668">
        <w:tc>
          <w:tcPr>
            <w:tcW w:w="9069" w:type="dxa"/>
            <w:gridSpan w:val="2"/>
          </w:tcPr>
          <w:p w14:paraId="5F62A681" w14:textId="7D22924F" w:rsidR="00894C0B" w:rsidRPr="00894C0B" w:rsidRDefault="00894C0B" w:rsidP="00894C0B">
            <w:pPr>
              <w:spacing w:line="264" w:lineRule="auto"/>
              <w:rPr>
                <w:sz w:val="20"/>
              </w:rPr>
            </w:pPr>
            <w:r w:rsidRPr="00894C0B">
              <w:rPr>
                <w:sz w:val="20"/>
              </w:rPr>
              <w:t>Hier kun je aangeven welke vakken je aan de FdR eventueel al behaald hebt</w:t>
            </w:r>
            <w:r w:rsidR="008935C8">
              <w:rPr>
                <w:sz w:val="20"/>
              </w:rPr>
              <w:t>:</w:t>
            </w:r>
          </w:p>
          <w:p w14:paraId="4D9BFE74" w14:textId="77777777" w:rsidR="00894C0B" w:rsidRPr="00894C0B" w:rsidRDefault="00894C0B" w:rsidP="00894C0B">
            <w:pPr>
              <w:spacing w:line="264" w:lineRule="auto"/>
              <w:rPr>
                <w:b/>
                <w:i/>
                <w:sz w:val="20"/>
              </w:rPr>
            </w:pPr>
            <w:r w:rsidRPr="00894C0B">
              <w:rPr>
                <w:b/>
                <w:i/>
                <w:sz w:val="20"/>
              </w:rPr>
              <w:t>Privaatrecht</w:t>
            </w:r>
          </w:p>
          <w:p w14:paraId="747D82BA" w14:textId="4ED944B5" w:rsidR="00894C0B" w:rsidRPr="00A02861" w:rsidRDefault="00894C0B" w:rsidP="00894C0B">
            <w:pPr>
              <w:spacing w:line="264" w:lineRule="auto"/>
              <w:ind w:left="426"/>
              <w:rPr>
                <w:sz w:val="20"/>
              </w:rPr>
            </w:pPr>
            <w:r w:rsidRPr="00A02861">
              <w:rPr>
                <w:rFonts w:eastAsia="Times New Roman"/>
                <w:sz w:val="20"/>
                <w:szCs w:val="20"/>
                <w:lang w:eastAsia="nl-NL"/>
              </w:rPr>
              <w:fldChar w:fldCharType="begin">
                <w:ffData>
                  <w:name w:val="Selectievakje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02861">
              <w:rPr>
                <w:rFonts w:eastAsia="Times New Roman"/>
                <w:sz w:val="20"/>
                <w:szCs w:val="20"/>
                <w:lang w:eastAsia="nl-NL"/>
              </w:rPr>
              <w:instrText xml:space="preserve"> FORMCHECKBOX </w:instrText>
            </w:r>
            <w:r w:rsidR="00000000">
              <w:rPr>
                <w:rFonts w:eastAsia="Times New Roman"/>
                <w:sz w:val="20"/>
                <w:szCs w:val="20"/>
                <w:lang w:eastAsia="nl-NL"/>
              </w:rPr>
            </w:r>
            <w:r w:rsidR="00000000">
              <w:rPr>
                <w:rFonts w:eastAsia="Times New Roman"/>
                <w:sz w:val="20"/>
                <w:szCs w:val="20"/>
                <w:lang w:eastAsia="nl-NL"/>
              </w:rPr>
              <w:fldChar w:fldCharType="separate"/>
            </w:r>
            <w:r w:rsidRPr="00A02861">
              <w:rPr>
                <w:rFonts w:eastAsia="Times New Roman"/>
                <w:sz w:val="20"/>
                <w:szCs w:val="20"/>
                <w:lang w:eastAsia="nl-NL"/>
              </w:rPr>
              <w:fldChar w:fldCharType="end"/>
            </w:r>
            <w:r w:rsidRPr="00A02861">
              <w:rPr>
                <w:rFonts w:eastAsia="Times New Roman"/>
                <w:sz w:val="20"/>
                <w:szCs w:val="20"/>
                <w:lang w:eastAsia="nl-NL"/>
              </w:rPr>
              <w:t xml:space="preserve"> </w:t>
            </w:r>
            <w:r w:rsidRPr="00A02861">
              <w:rPr>
                <w:sz w:val="20"/>
              </w:rPr>
              <w:t>Aansprakelijkheidsrecht</w:t>
            </w:r>
            <w:r w:rsidR="00950B75">
              <w:rPr>
                <w:sz w:val="20"/>
              </w:rPr>
              <w:t xml:space="preserve"> / Schade en recht</w:t>
            </w:r>
            <w:r>
              <w:rPr>
                <w:sz w:val="20"/>
              </w:rPr>
              <w:t xml:space="preserve"> (6 EC)</w:t>
            </w:r>
          </w:p>
          <w:p w14:paraId="0E0D0A91" w14:textId="2B97303C" w:rsidR="00894C0B" w:rsidRPr="00A02861" w:rsidRDefault="00894C0B" w:rsidP="00894C0B">
            <w:pPr>
              <w:spacing w:line="264" w:lineRule="auto"/>
              <w:ind w:left="426"/>
              <w:rPr>
                <w:sz w:val="20"/>
              </w:rPr>
            </w:pPr>
            <w:r w:rsidRPr="00A02861">
              <w:rPr>
                <w:rFonts w:eastAsia="Times New Roman"/>
                <w:sz w:val="20"/>
                <w:szCs w:val="20"/>
              </w:rPr>
              <w:fldChar w:fldCharType="begin">
                <w:ffData>
                  <w:name w:val="Selectievakje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02861">
              <w:rPr>
                <w:rFonts w:eastAsia="Times New Roman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eastAsia="Times New Roman"/>
                <w:sz w:val="20"/>
                <w:szCs w:val="20"/>
              </w:rPr>
            </w:r>
            <w:r w:rsidR="00000000">
              <w:rPr>
                <w:rFonts w:eastAsia="Times New Roman"/>
                <w:sz w:val="20"/>
                <w:szCs w:val="20"/>
              </w:rPr>
              <w:fldChar w:fldCharType="separate"/>
            </w:r>
            <w:r w:rsidRPr="00A02861">
              <w:rPr>
                <w:rFonts w:eastAsia="Times New Roman"/>
                <w:sz w:val="20"/>
                <w:szCs w:val="20"/>
              </w:rPr>
              <w:fldChar w:fldCharType="end"/>
            </w:r>
            <w:r w:rsidRPr="00A02861">
              <w:rPr>
                <w:rFonts w:eastAsia="Times New Roman"/>
                <w:sz w:val="20"/>
                <w:szCs w:val="20"/>
              </w:rPr>
              <w:t xml:space="preserve"> </w:t>
            </w:r>
            <w:r w:rsidRPr="00A02861">
              <w:rPr>
                <w:sz w:val="20"/>
              </w:rPr>
              <w:t>Contractenrecht</w:t>
            </w:r>
            <w:r>
              <w:rPr>
                <w:sz w:val="20"/>
              </w:rPr>
              <w:t xml:space="preserve"> </w:t>
            </w:r>
            <w:r w:rsidR="00950B75">
              <w:rPr>
                <w:sz w:val="20"/>
              </w:rPr>
              <w:t xml:space="preserve">/ Verbintenissenrecht </w:t>
            </w:r>
            <w:r>
              <w:rPr>
                <w:sz w:val="20"/>
              </w:rPr>
              <w:t>(6 EC)</w:t>
            </w:r>
          </w:p>
          <w:p w14:paraId="255B0CDB" w14:textId="3F196BFE" w:rsidR="00894C0B" w:rsidRPr="00A02861" w:rsidRDefault="00894C0B" w:rsidP="00894C0B">
            <w:pPr>
              <w:spacing w:line="264" w:lineRule="auto"/>
              <w:ind w:left="426"/>
              <w:rPr>
                <w:sz w:val="20"/>
              </w:rPr>
            </w:pPr>
            <w:r w:rsidRPr="00A02861">
              <w:rPr>
                <w:rFonts w:eastAsia="Times New Roman"/>
                <w:sz w:val="20"/>
                <w:szCs w:val="20"/>
              </w:rPr>
              <w:fldChar w:fldCharType="begin">
                <w:ffData>
                  <w:name w:val="Selectievakje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02861">
              <w:rPr>
                <w:rFonts w:eastAsia="Times New Roman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eastAsia="Times New Roman"/>
                <w:sz w:val="20"/>
                <w:szCs w:val="20"/>
              </w:rPr>
            </w:r>
            <w:r w:rsidR="00000000">
              <w:rPr>
                <w:rFonts w:eastAsia="Times New Roman"/>
                <w:sz w:val="20"/>
                <w:szCs w:val="20"/>
              </w:rPr>
              <w:fldChar w:fldCharType="separate"/>
            </w:r>
            <w:r w:rsidRPr="00A02861">
              <w:rPr>
                <w:rFonts w:eastAsia="Times New Roman"/>
                <w:sz w:val="20"/>
                <w:szCs w:val="20"/>
              </w:rPr>
              <w:fldChar w:fldCharType="end"/>
            </w:r>
            <w:r w:rsidRPr="00A02861">
              <w:rPr>
                <w:rFonts w:eastAsia="Times New Roman"/>
                <w:sz w:val="20"/>
                <w:szCs w:val="20"/>
              </w:rPr>
              <w:t xml:space="preserve"> </w:t>
            </w:r>
            <w:r w:rsidRPr="00A02861">
              <w:rPr>
                <w:sz w:val="20"/>
              </w:rPr>
              <w:t>Goederenrecht</w:t>
            </w:r>
            <w:r>
              <w:rPr>
                <w:sz w:val="20"/>
              </w:rPr>
              <w:t xml:space="preserve"> (6 EC)</w:t>
            </w:r>
          </w:p>
          <w:p w14:paraId="3108FF88" w14:textId="4D50B6E8" w:rsidR="00894C0B" w:rsidRPr="00A02861" w:rsidRDefault="00894C0B" w:rsidP="00894C0B">
            <w:pPr>
              <w:spacing w:line="264" w:lineRule="auto"/>
              <w:ind w:left="426"/>
              <w:rPr>
                <w:sz w:val="20"/>
              </w:rPr>
            </w:pPr>
            <w:r w:rsidRPr="00A02861">
              <w:rPr>
                <w:rFonts w:eastAsia="Times New Roman"/>
                <w:sz w:val="20"/>
                <w:szCs w:val="20"/>
                <w:lang w:eastAsia="nl-NL"/>
              </w:rPr>
              <w:fldChar w:fldCharType="begin">
                <w:ffData>
                  <w:name w:val="Selectievakje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02861">
              <w:rPr>
                <w:rFonts w:eastAsia="Times New Roman"/>
                <w:sz w:val="20"/>
                <w:szCs w:val="20"/>
                <w:lang w:eastAsia="nl-NL"/>
              </w:rPr>
              <w:instrText xml:space="preserve"> FORMCHECKBOX </w:instrText>
            </w:r>
            <w:r w:rsidR="00000000">
              <w:rPr>
                <w:rFonts w:eastAsia="Times New Roman"/>
                <w:sz w:val="20"/>
                <w:szCs w:val="20"/>
                <w:lang w:eastAsia="nl-NL"/>
              </w:rPr>
            </w:r>
            <w:r w:rsidR="00000000">
              <w:rPr>
                <w:rFonts w:eastAsia="Times New Roman"/>
                <w:sz w:val="20"/>
                <w:szCs w:val="20"/>
                <w:lang w:eastAsia="nl-NL"/>
              </w:rPr>
              <w:fldChar w:fldCharType="separate"/>
            </w:r>
            <w:r w:rsidRPr="00A02861">
              <w:rPr>
                <w:rFonts w:eastAsia="Times New Roman"/>
                <w:sz w:val="20"/>
                <w:szCs w:val="20"/>
                <w:lang w:eastAsia="nl-NL"/>
              </w:rPr>
              <w:fldChar w:fldCharType="end"/>
            </w:r>
            <w:r w:rsidRPr="00A02861">
              <w:rPr>
                <w:rFonts w:eastAsia="Times New Roman"/>
                <w:sz w:val="20"/>
                <w:szCs w:val="20"/>
                <w:lang w:eastAsia="nl-NL"/>
              </w:rPr>
              <w:t xml:space="preserve"> </w:t>
            </w:r>
            <w:r w:rsidRPr="00A02861">
              <w:rPr>
                <w:sz w:val="20"/>
              </w:rPr>
              <w:t>Burgerlijk procesrecht</w:t>
            </w:r>
            <w:r>
              <w:rPr>
                <w:sz w:val="20"/>
              </w:rPr>
              <w:t xml:space="preserve"> (6 EC)</w:t>
            </w:r>
          </w:p>
          <w:p w14:paraId="413FD34E" w14:textId="5FA6BBB5" w:rsidR="00894C0B" w:rsidRPr="00A02861" w:rsidRDefault="00894C0B" w:rsidP="00894C0B">
            <w:pPr>
              <w:spacing w:line="264" w:lineRule="auto"/>
              <w:ind w:left="426"/>
              <w:rPr>
                <w:sz w:val="20"/>
              </w:rPr>
            </w:pPr>
            <w:r w:rsidRPr="00A02861">
              <w:rPr>
                <w:rFonts w:eastAsia="Times New Roman"/>
                <w:sz w:val="20"/>
                <w:szCs w:val="20"/>
                <w:lang w:eastAsia="nl-NL"/>
              </w:rPr>
              <w:fldChar w:fldCharType="begin">
                <w:ffData>
                  <w:name w:val="Selectievakje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02861">
              <w:rPr>
                <w:rFonts w:eastAsia="Times New Roman"/>
                <w:sz w:val="20"/>
                <w:szCs w:val="20"/>
                <w:lang w:eastAsia="nl-NL"/>
              </w:rPr>
              <w:instrText xml:space="preserve"> FORMCHECKBOX </w:instrText>
            </w:r>
            <w:r w:rsidR="00000000">
              <w:rPr>
                <w:rFonts w:eastAsia="Times New Roman"/>
                <w:sz w:val="20"/>
                <w:szCs w:val="20"/>
                <w:lang w:eastAsia="nl-NL"/>
              </w:rPr>
            </w:r>
            <w:r w:rsidR="00000000">
              <w:rPr>
                <w:rFonts w:eastAsia="Times New Roman"/>
                <w:sz w:val="20"/>
                <w:szCs w:val="20"/>
                <w:lang w:eastAsia="nl-NL"/>
              </w:rPr>
              <w:fldChar w:fldCharType="separate"/>
            </w:r>
            <w:r w:rsidRPr="00A02861">
              <w:rPr>
                <w:rFonts w:eastAsia="Times New Roman"/>
                <w:sz w:val="20"/>
                <w:szCs w:val="20"/>
                <w:lang w:eastAsia="nl-NL"/>
              </w:rPr>
              <w:fldChar w:fldCharType="end"/>
            </w:r>
            <w:r w:rsidRPr="00A02861">
              <w:rPr>
                <w:rFonts w:eastAsia="Times New Roman"/>
                <w:sz w:val="20"/>
                <w:szCs w:val="20"/>
                <w:lang w:eastAsia="nl-NL"/>
              </w:rPr>
              <w:t xml:space="preserve"> </w:t>
            </w:r>
            <w:r>
              <w:rPr>
                <w:sz w:val="20"/>
              </w:rPr>
              <w:t>Ondernemingsrecht (6 EC)</w:t>
            </w:r>
            <w:r w:rsidRPr="00A02861">
              <w:rPr>
                <w:sz w:val="20"/>
              </w:rPr>
              <w:t xml:space="preserve"> óf </w:t>
            </w:r>
            <w:r w:rsidRPr="00A02861">
              <w:rPr>
                <w:rFonts w:eastAsia="Times New Roman"/>
                <w:sz w:val="20"/>
                <w:szCs w:val="20"/>
                <w:lang w:eastAsia="nl-NL"/>
              </w:rPr>
              <w:fldChar w:fldCharType="begin">
                <w:ffData>
                  <w:name w:val="Selectievakje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02861">
              <w:rPr>
                <w:rFonts w:eastAsia="Times New Roman"/>
                <w:sz w:val="20"/>
                <w:szCs w:val="20"/>
                <w:lang w:eastAsia="nl-NL"/>
              </w:rPr>
              <w:instrText xml:space="preserve"> FORMCHECKBOX </w:instrText>
            </w:r>
            <w:r w:rsidR="00000000">
              <w:rPr>
                <w:rFonts w:eastAsia="Times New Roman"/>
                <w:sz w:val="20"/>
                <w:szCs w:val="20"/>
                <w:lang w:eastAsia="nl-NL"/>
              </w:rPr>
            </w:r>
            <w:r w:rsidR="00000000">
              <w:rPr>
                <w:rFonts w:eastAsia="Times New Roman"/>
                <w:sz w:val="20"/>
                <w:szCs w:val="20"/>
                <w:lang w:eastAsia="nl-NL"/>
              </w:rPr>
              <w:fldChar w:fldCharType="separate"/>
            </w:r>
            <w:r w:rsidRPr="00A02861">
              <w:rPr>
                <w:rFonts w:eastAsia="Times New Roman"/>
                <w:sz w:val="20"/>
                <w:szCs w:val="20"/>
                <w:lang w:eastAsia="nl-NL"/>
              </w:rPr>
              <w:fldChar w:fldCharType="end"/>
            </w:r>
            <w:r w:rsidRPr="00A02861">
              <w:rPr>
                <w:sz w:val="20"/>
              </w:rPr>
              <w:t xml:space="preserve"> Insolventierecht en zekerheid</w:t>
            </w:r>
            <w:r>
              <w:rPr>
                <w:sz w:val="20"/>
              </w:rPr>
              <w:t xml:space="preserve"> (6 EC)</w:t>
            </w:r>
          </w:p>
          <w:p w14:paraId="489A3B71" w14:textId="77777777" w:rsidR="00894C0B" w:rsidRPr="00894C0B" w:rsidRDefault="00894C0B" w:rsidP="00894C0B">
            <w:pPr>
              <w:spacing w:line="264" w:lineRule="auto"/>
              <w:rPr>
                <w:b/>
                <w:i/>
                <w:sz w:val="20"/>
              </w:rPr>
            </w:pPr>
            <w:r w:rsidRPr="00894C0B">
              <w:rPr>
                <w:b/>
                <w:i/>
                <w:sz w:val="20"/>
              </w:rPr>
              <w:t>Strafrecht</w:t>
            </w:r>
          </w:p>
          <w:p w14:paraId="5FE72B4D" w14:textId="1F7CD68C" w:rsidR="00894C0B" w:rsidRPr="00A02861" w:rsidRDefault="00894C0B" w:rsidP="00894C0B">
            <w:pPr>
              <w:spacing w:line="264" w:lineRule="auto"/>
              <w:ind w:left="426"/>
              <w:rPr>
                <w:rFonts w:eastAsia="Times New Roman"/>
                <w:sz w:val="20"/>
                <w:szCs w:val="20"/>
                <w:lang w:eastAsia="nl-NL"/>
              </w:rPr>
            </w:pPr>
            <w:r w:rsidRPr="00A02861">
              <w:rPr>
                <w:rFonts w:eastAsia="Times New Roman"/>
                <w:sz w:val="20"/>
                <w:szCs w:val="20"/>
                <w:lang w:eastAsia="nl-NL"/>
              </w:rPr>
              <w:fldChar w:fldCharType="begin">
                <w:ffData>
                  <w:name w:val="Selectievakje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02861">
              <w:rPr>
                <w:rFonts w:eastAsia="Times New Roman"/>
                <w:sz w:val="20"/>
                <w:szCs w:val="20"/>
                <w:lang w:eastAsia="nl-NL"/>
              </w:rPr>
              <w:instrText xml:space="preserve"> FORMCHECKBOX </w:instrText>
            </w:r>
            <w:r w:rsidR="00000000">
              <w:rPr>
                <w:rFonts w:eastAsia="Times New Roman"/>
                <w:sz w:val="20"/>
                <w:szCs w:val="20"/>
                <w:lang w:eastAsia="nl-NL"/>
              </w:rPr>
            </w:r>
            <w:r w:rsidR="00000000">
              <w:rPr>
                <w:rFonts w:eastAsia="Times New Roman"/>
                <w:sz w:val="20"/>
                <w:szCs w:val="20"/>
                <w:lang w:eastAsia="nl-NL"/>
              </w:rPr>
              <w:fldChar w:fldCharType="separate"/>
            </w:r>
            <w:r w:rsidRPr="00A02861">
              <w:rPr>
                <w:rFonts w:eastAsia="Times New Roman"/>
                <w:sz w:val="20"/>
                <w:szCs w:val="20"/>
                <w:lang w:eastAsia="nl-NL"/>
              </w:rPr>
              <w:fldChar w:fldCharType="end"/>
            </w:r>
            <w:r w:rsidRPr="00A02861">
              <w:rPr>
                <w:rFonts w:eastAsia="Times New Roman"/>
                <w:sz w:val="20"/>
                <w:szCs w:val="20"/>
                <w:lang w:eastAsia="nl-NL"/>
              </w:rPr>
              <w:t xml:space="preserve"> Formeel strafrecht </w:t>
            </w:r>
            <w:r>
              <w:rPr>
                <w:sz w:val="20"/>
              </w:rPr>
              <w:t>(6 EC)</w:t>
            </w:r>
          </w:p>
          <w:p w14:paraId="42750D3A" w14:textId="133F7B79" w:rsidR="00894C0B" w:rsidRPr="00A02861" w:rsidRDefault="00894C0B" w:rsidP="00894C0B">
            <w:pPr>
              <w:spacing w:line="264" w:lineRule="auto"/>
              <w:ind w:left="426"/>
              <w:rPr>
                <w:rFonts w:eastAsia="Times New Roman"/>
                <w:sz w:val="20"/>
                <w:szCs w:val="20"/>
                <w:lang w:eastAsia="nl-NL"/>
              </w:rPr>
            </w:pPr>
            <w:r w:rsidRPr="00A02861">
              <w:rPr>
                <w:rFonts w:eastAsia="Times New Roman"/>
                <w:sz w:val="20"/>
                <w:szCs w:val="20"/>
                <w:lang w:eastAsia="nl-NL"/>
              </w:rPr>
              <w:fldChar w:fldCharType="begin">
                <w:ffData>
                  <w:name w:val="Selectievakje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02861">
              <w:rPr>
                <w:rFonts w:eastAsia="Times New Roman"/>
                <w:sz w:val="20"/>
                <w:szCs w:val="20"/>
                <w:lang w:eastAsia="nl-NL"/>
              </w:rPr>
              <w:instrText xml:space="preserve"> FORMCHECKBOX </w:instrText>
            </w:r>
            <w:r w:rsidR="00000000">
              <w:rPr>
                <w:rFonts w:eastAsia="Times New Roman"/>
                <w:sz w:val="20"/>
                <w:szCs w:val="20"/>
                <w:lang w:eastAsia="nl-NL"/>
              </w:rPr>
            </w:r>
            <w:r w:rsidR="00000000">
              <w:rPr>
                <w:rFonts w:eastAsia="Times New Roman"/>
                <w:sz w:val="20"/>
                <w:szCs w:val="20"/>
                <w:lang w:eastAsia="nl-NL"/>
              </w:rPr>
              <w:fldChar w:fldCharType="separate"/>
            </w:r>
            <w:r w:rsidRPr="00A02861">
              <w:rPr>
                <w:rFonts w:eastAsia="Times New Roman"/>
                <w:sz w:val="20"/>
                <w:szCs w:val="20"/>
                <w:lang w:eastAsia="nl-NL"/>
              </w:rPr>
              <w:fldChar w:fldCharType="end"/>
            </w:r>
            <w:r w:rsidRPr="00A02861">
              <w:rPr>
                <w:rFonts w:eastAsia="Times New Roman"/>
                <w:sz w:val="20"/>
                <w:szCs w:val="20"/>
                <w:lang w:eastAsia="nl-NL"/>
              </w:rPr>
              <w:t xml:space="preserve"> Materieel strafrecht</w:t>
            </w:r>
            <w:r>
              <w:rPr>
                <w:sz w:val="20"/>
              </w:rPr>
              <w:t xml:space="preserve"> (6 EC)</w:t>
            </w:r>
          </w:p>
          <w:p w14:paraId="1F894543" w14:textId="77777777" w:rsidR="00894C0B" w:rsidRPr="00894C0B" w:rsidRDefault="00894C0B" w:rsidP="00894C0B">
            <w:pPr>
              <w:spacing w:line="264" w:lineRule="auto"/>
              <w:rPr>
                <w:b/>
                <w:i/>
                <w:sz w:val="20"/>
              </w:rPr>
            </w:pPr>
            <w:r w:rsidRPr="00894C0B">
              <w:rPr>
                <w:b/>
                <w:i/>
                <w:sz w:val="20"/>
              </w:rPr>
              <w:t>Staats- en bestuursrecht</w:t>
            </w:r>
          </w:p>
          <w:p w14:paraId="7032D0FC" w14:textId="5439D680" w:rsidR="00894C0B" w:rsidRPr="00A02861" w:rsidRDefault="00894C0B" w:rsidP="00894C0B">
            <w:pPr>
              <w:spacing w:line="264" w:lineRule="auto"/>
              <w:ind w:left="426"/>
              <w:rPr>
                <w:rFonts w:eastAsia="Times New Roman"/>
                <w:sz w:val="20"/>
                <w:szCs w:val="20"/>
                <w:lang w:eastAsia="nl-NL"/>
              </w:rPr>
            </w:pPr>
            <w:r w:rsidRPr="00A02861">
              <w:rPr>
                <w:rFonts w:eastAsia="Times New Roman"/>
                <w:sz w:val="20"/>
                <w:szCs w:val="20"/>
                <w:lang w:eastAsia="nl-NL"/>
              </w:rPr>
              <w:fldChar w:fldCharType="begin">
                <w:ffData>
                  <w:name w:val="Selectievakje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02861">
              <w:rPr>
                <w:rFonts w:eastAsia="Times New Roman"/>
                <w:sz w:val="20"/>
                <w:szCs w:val="20"/>
                <w:lang w:eastAsia="nl-NL"/>
              </w:rPr>
              <w:instrText xml:space="preserve"> FORMCHECKBOX </w:instrText>
            </w:r>
            <w:r w:rsidR="00000000">
              <w:rPr>
                <w:rFonts w:eastAsia="Times New Roman"/>
                <w:sz w:val="20"/>
                <w:szCs w:val="20"/>
                <w:lang w:eastAsia="nl-NL"/>
              </w:rPr>
            </w:r>
            <w:r w:rsidR="00000000">
              <w:rPr>
                <w:rFonts w:eastAsia="Times New Roman"/>
                <w:sz w:val="20"/>
                <w:szCs w:val="20"/>
                <w:lang w:eastAsia="nl-NL"/>
              </w:rPr>
              <w:fldChar w:fldCharType="separate"/>
            </w:r>
            <w:r w:rsidRPr="00A02861">
              <w:rPr>
                <w:rFonts w:eastAsia="Times New Roman"/>
                <w:sz w:val="20"/>
                <w:szCs w:val="20"/>
                <w:lang w:eastAsia="nl-NL"/>
              </w:rPr>
              <w:fldChar w:fldCharType="end"/>
            </w:r>
            <w:r w:rsidRPr="00A02861">
              <w:rPr>
                <w:rFonts w:eastAsia="Times New Roman"/>
                <w:sz w:val="20"/>
                <w:szCs w:val="20"/>
                <w:lang w:eastAsia="nl-NL"/>
              </w:rPr>
              <w:t xml:space="preserve"> </w:t>
            </w:r>
            <w:r w:rsidR="00D561D0">
              <w:rPr>
                <w:rFonts w:eastAsia="Times New Roman"/>
                <w:sz w:val="20"/>
                <w:szCs w:val="20"/>
                <w:lang w:eastAsia="nl-NL"/>
              </w:rPr>
              <w:t>Staats- en bestuursrecht</w:t>
            </w:r>
            <w:r>
              <w:rPr>
                <w:sz w:val="20"/>
              </w:rPr>
              <w:t xml:space="preserve"> (6 EC)</w:t>
            </w:r>
            <w:r w:rsidR="003A3CE7">
              <w:rPr>
                <w:sz w:val="20"/>
              </w:rPr>
              <w:t xml:space="preserve"> </w:t>
            </w:r>
            <w:r w:rsidR="00C638F9">
              <w:rPr>
                <w:sz w:val="20"/>
              </w:rPr>
              <w:t xml:space="preserve"> </w:t>
            </w:r>
          </w:p>
          <w:p w14:paraId="688855D8" w14:textId="3026D23D" w:rsidR="00894C0B" w:rsidRPr="00A02861" w:rsidRDefault="00894C0B" w:rsidP="00894C0B">
            <w:pPr>
              <w:spacing w:line="264" w:lineRule="auto"/>
              <w:ind w:left="426"/>
              <w:rPr>
                <w:rFonts w:eastAsia="Times New Roman"/>
                <w:sz w:val="20"/>
                <w:szCs w:val="20"/>
                <w:lang w:eastAsia="nl-NL"/>
              </w:rPr>
            </w:pPr>
            <w:r w:rsidRPr="00A02861">
              <w:rPr>
                <w:rFonts w:eastAsia="Times New Roman"/>
                <w:sz w:val="20"/>
                <w:szCs w:val="20"/>
                <w:lang w:eastAsia="nl-NL"/>
              </w:rPr>
              <w:fldChar w:fldCharType="begin">
                <w:ffData>
                  <w:name w:val="Selectievakje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02861">
              <w:rPr>
                <w:rFonts w:eastAsia="Times New Roman"/>
                <w:sz w:val="20"/>
                <w:szCs w:val="20"/>
                <w:lang w:eastAsia="nl-NL"/>
              </w:rPr>
              <w:instrText xml:space="preserve"> FORMCHECKBOX </w:instrText>
            </w:r>
            <w:r w:rsidR="00000000">
              <w:rPr>
                <w:rFonts w:eastAsia="Times New Roman"/>
                <w:sz w:val="20"/>
                <w:szCs w:val="20"/>
                <w:lang w:eastAsia="nl-NL"/>
              </w:rPr>
            </w:r>
            <w:r w:rsidR="00000000">
              <w:rPr>
                <w:rFonts w:eastAsia="Times New Roman"/>
                <w:sz w:val="20"/>
                <w:szCs w:val="20"/>
                <w:lang w:eastAsia="nl-NL"/>
              </w:rPr>
              <w:fldChar w:fldCharType="separate"/>
            </w:r>
            <w:r w:rsidRPr="00A02861">
              <w:rPr>
                <w:rFonts w:eastAsia="Times New Roman"/>
                <w:sz w:val="20"/>
                <w:szCs w:val="20"/>
                <w:lang w:eastAsia="nl-NL"/>
              </w:rPr>
              <w:fldChar w:fldCharType="end"/>
            </w:r>
            <w:r w:rsidRPr="00A02861">
              <w:rPr>
                <w:rFonts w:eastAsia="Times New Roman"/>
                <w:sz w:val="20"/>
                <w:szCs w:val="20"/>
                <w:lang w:eastAsia="nl-NL"/>
              </w:rPr>
              <w:t xml:space="preserve"> Bestuursrecht</w:t>
            </w:r>
            <w:r>
              <w:rPr>
                <w:sz w:val="20"/>
              </w:rPr>
              <w:t xml:space="preserve"> (6 EC)</w:t>
            </w:r>
          </w:p>
          <w:p w14:paraId="5FA755E9" w14:textId="5C5C4B72" w:rsidR="00894C0B" w:rsidRPr="00894C0B" w:rsidRDefault="00894C0B" w:rsidP="00894C0B">
            <w:pPr>
              <w:spacing w:line="264" w:lineRule="auto"/>
              <w:ind w:left="426"/>
              <w:rPr>
                <w:rFonts w:eastAsia="Times New Roman"/>
                <w:sz w:val="20"/>
                <w:szCs w:val="20"/>
                <w:lang w:eastAsia="nl-NL"/>
              </w:rPr>
            </w:pPr>
            <w:r w:rsidRPr="00A02861">
              <w:rPr>
                <w:rFonts w:eastAsia="Times New Roman"/>
                <w:sz w:val="20"/>
                <w:szCs w:val="20"/>
                <w:lang w:eastAsia="nl-NL"/>
              </w:rPr>
              <w:fldChar w:fldCharType="begin">
                <w:ffData>
                  <w:name w:val="Selectievakje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02861">
              <w:rPr>
                <w:rFonts w:eastAsia="Times New Roman"/>
                <w:sz w:val="20"/>
                <w:szCs w:val="20"/>
                <w:lang w:eastAsia="nl-NL"/>
              </w:rPr>
              <w:instrText xml:space="preserve"> FORMCHECKBOX </w:instrText>
            </w:r>
            <w:r w:rsidR="00000000">
              <w:rPr>
                <w:rFonts w:eastAsia="Times New Roman"/>
                <w:sz w:val="20"/>
                <w:szCs w:val="20"/>
                <w:lang w:eastAsia="nl-NL"/>
              </w:rPr>
            </w:r>
            <w:r w:rsidR="00000000">
              <w:rPr>
                <w:rFonts w:eastAsia="Times New Roman"/>
                <w:sz w:val="20"/>
                <w:szCs w:val="20"/>
                <w:lang w:eastAsia="nl-NL"/>
              </w:rPr>
              <w:fldChar w:fldCharType="separate"/>
            </w:r>
            <w:r w:rsidRPr="00A02861">
              <w:rPr>
                <w:rFonts w:eastAsia="Times New Roman"/>
                <w:sz w:val="20"/>
                <w:szCs w:val="20"/>
                <w:lang w:eastAsia="nl-NL"/>
              </w:rPr>
              <w:fldChar w:fldCharType="end"/>
            </w:r>
            <w:r w:rsidRPr="00A02861">
              <w:rPr>
                <w:rFonts w:eastAsia="Times New Roman"/>
                <w:sz w:val="20"/>
                <w:szCs w:val="20"/>
                <w:lang w:eastAsia="nl-NL"/>
              </w:rPr>
              <w:t xml:space="preserve"> Bestuursprocesrecht</w:t>
            </w:r>
            <w:r>
              <w:rPr>
                <w:sz w:val="20"/>
              </w:rPr>
              <w:t xml:space="preserve"> (6 EC)</w:t>
            </w:r>
          </w:p>
        </w:tc>
      </w:tr>
      <w:tr w:rsidR="00585E0D" w:rsidRPr="00E40464" w14:paraId="2E10DFA4" w14:textId="77777777" w:rsidTr="00585E0D">
        <w:tc>
          <w:tcPr>
            <w:tcW w:w="9069" w:type="dxa"/>
            <w:gridSpan w:val="2"/>
          </w:tcPr>
          <w:p w14:paraId="58F1F4A1" w14:textId="1ACF0643" w:rsidR="00585E0D" w:rsidRPr="00017993" w:rsidRDefault="00E40464" w:rsidP="00E40464">
            <w:pPr>
              <w:pStyle w:val="Titel"/>
              <w:spacing w:line="260" w:lineRule="atLeast"/>
              <w:rPr>
                <w:rFonts w:eastAsia="Times New Roman"/>
                <w:color w:val="365F91" w:themeColor="accent1" w:themeShade="BF"/>
                <w:sz w:val="20"/>
                <w:szCs w:val="20"/>
                <w:lang w:eastAsia="nl-NL"/>
              </w:rPr>
            </w:pPr>
            <w:r w:rsidRPr="00E40464">
              <w:rPr>
                <w:sz w:val="20"/>
                <w:szCs w:val="20"/>
              </w:rPr>
              <w:t>Datum:</w:t>
            </w:r>
            <w:r w:rsidRPr="00017993">
              <w:rPr>
                <w:color w:val="365F91" w:themeColor="accent1" w:themeShade="BF"/>
                <w:sz w:val="20"/>
                <w:szCs w:val="20"/>
              </w:rPr>
              <w:t xml:space="preserve"> </w:t>
            </w:r>
            <w:r w:rsidR="009B5737" w:rsidRPr="00017993">
              <w:rPr>
                <w:rFonts w:eastAsia="Times New Roman"/>
                <w:color w:val="365F91" w:themeColor="accent1" w:themeShade="BF"/>
                <w:sz w:val="20"/>
                <w:szCs w:val="20"/>
                <w:lang w:eastAsia="nl-N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 MMMM yyyy"/>
                  </w:textInput>
                </w:ffData>
              </w:fldChar>
            </w:r>
            <w:r w:rsidR="009B5737" w:rsidRPr="00017993">
              <w:rPr>
                <w:rFonts w:eastAsia="Times New Roman"/>
                <w:color w:val="365F91" w:themeColor="accent1" w:themeShade="BF"/>
                <w:sz w:val="20"/>
                <w:szCs w:val="20"/>
                <w:lang w:eastAsia="nl-NL"/>
              </w:rPr>
              <w:instrText xml:space="preserve"> FORMTEXT </w:instrText>
            </w:r>
            <w:r w:rsidR="009B5737" w:rsidRPr="00017993">
              <w:rPr>
                <w:rFonts w:eastAsia="Times New Roman"/>
                <w:color w:val="365F91" w:themeColor="accent1" w:themeShade="BF"/>
                <w:sz w:val="20"/>
                <w:szCs w:val="20"/>
                <w:lang w:eastAsia="nl-NL"/>
              </w:rPr>
            </w:r>
            <w:r w:rsidR="009B5737" w:rsidRPr="00017993">
              <w:rPr>
                <w:rFonts w:eastAsia="Times New Roman"/>
                <w:color w:val="365F91" w:themeColor="accent1" w:themeShade="BF"/>
                <w:sz w:val="20"/>
                <w:szCs w:val="20"/>
                <w:lang w:eastAsia="nl-NL"/>
              </w:rPr>
              <w:fldChar w:fldCharType="separate"/>
            </w:r>
            <w:r w:rsidR="009B5737"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t> </w:t>
            </w:r>
            <w:r w:rsidR="009B5737"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t> </w:t>
            </w:r>
            <w:r w:rsidR="009B5737"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t> </w:t>
            </w:r>
            <w:r w:rsidR="009B5737"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t> </w:t>
            </w:r>
            <w:r w:rsidR="009B5737" w:rsidRPr="00017993">
              <w:rPr>
                <w:rFonts w:eastAsia="Times New Roman"/>
                <w:noProof/>
                <w:color w:val="365F91" w:themeColor="accent1" w:themeShade="BF"/>
                <w:sz w:val="20"/>
                <w:szCs w:val="20"/>
                <w:lang w:eastAsia="nl-NL"/>
              </w:rPr>
              <w:t> </w:t>
            </w:r>
            <w:r w:rsidR="009B5737" w:rsidRPr="00017993">
              <w:rPr>
                <w:rFonts w:eastAsia="Times New Roman"/>
                <w:color w:val="365F91" w:themeColor="accent1" w:themeShade="BF"/>
                <w:sz w:val="20"/>
                <w:szCs w:val="20"/>
                <w:lang w:eastAsia="nl-NL"/>
              </w:rPr>
              <w:fldChar w:fldCharType="end"/>
            </w:r>
          </w:p>
          <w:p w14:paraId="479B5B78" w14:textId="39AB6190" w:rsidR="00E8414A" w:rsidRPr="00E40464" w:rsidRDefault="00E8414A" w:rsidP="00E40464">
            <w:pPr>
              <w:pStyle w:val="Titel"/>
              <w:spacing w:line="260" w:lineRule="atLeast"/>
              <w:rPr>
                <w:sz w:val="20"/>
                <w:szCs w:val="20"/>
              </w:rPr>
            </w:pPr>
          </w:p>
        </w:tc>
      </w:tr>
    </w:tbl>
    <w:p w14:paraId="11EA6CD9" w14:textId="77777777" w:rsidR="00894C0B" w:rsidRDefault="00894C0B">
      <w:r>
        <w:br w:type="page"/>
      </w:r>
    </w:p>
    <w:tbl>
      <w:tblPr>
        <w:tblStyle w:val="Tabelraster"/>
        <w:tblW w:w="0" w:type="auto"/>
        <w:tblBorders>
          <w:top w:val="single" w:sz="6" w:space="0" w:color="BFBFBF" w:themeColor="background1" w:themeShade="BF"/>
          <w:left w:val="single" w:sz="6" w:space="0" w:color="BFBFBF" w:themeColor="background1" w:themeShade="BF"/>
          <w:bottom w:val="single" w:sz="6" w:space="0" w:color="BFBFBF" w:themeColor="background1" w:themeShade="BF"/>
          <w:right w:val="single" w:sz="6" w:space="0" w:color="BFBFBF" w:themeColor="background1" w:themeShade="BF"/>
          <w:insideH w:val="single" w:sz="6" w:space="0" w:color="BFBFBF" w:themeColor="background1" w:themeShade="BF"/>
          <w:insideV w:val="single" w:sz="6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4465"/>
        <w:gridCol w:w="4448"/>
      </w:tblGrid>
      <w:tr w:rsidR="00E8414A" w:rsidRPr="00E40464" w14:paraId="251B4D8E" w14:textId="77777777" w:rsidTr="00A76668">
        <w:tc>
          <w:tcPr>
            <w:tcW w:w="9069" w:type="dxa"/>
            <w:gridSpan w:val="2"/>
            <w:shd w:val="clear" w:color="auto" w:fill="D9D9D9" w:themeFill="background1" w:themeFillShade="D9"/>
          </w:tcPr>
          <w:p w14:paraId="7E2323A4" w14:textId="75FD4FC7" w:rsidR="00E8414A" w:rsidRPr="00E40464" w:rsidRDefault="00E8414A" w:rsidP="00A76668">
            <w:pPr>
              <w:spacing w:line="260" w:lineRule="atLeas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Stappenplan</w:t>
            </w:r>
          </w:p>
        </w:tc>
      </w:tr>
      <w:tr w:rsidR="00585E0D" w:rsidRPr="00E40464" w14:paraId="01F46207" w14:textId="77777777" w:rsidTr="00585E0D">
        <w:tc>
          <w:tcPr>
            <w:tcW w:w="9069" w:type="dxa"/>
            <w:gridSpan w:val="2"/>
          </w:tcPr>
          <w:p w14:paraId="354CD203" w14:textId="77777777" w:rsidR="00894C0B" w:rsidRDefault="00894C0B" w:rsidP="00894C0B">
            <w:pPr>
              <w:pStyle w:val="Titel"/>
              <w:spacing w:line="260" w:lineRule="atLeast"/>
              <w:rPr>
                <w:sz w:val="20"/>
                <w:szCs w:val="20"/>
              </w:rPr>
            </w:pPr>
          </w:p>
          <w:p w14:paraId="46EEC703" w14:textId="03CC13B0" w:rsidR="00E40464" w:rsidRPr="00F5331A" w:rsidRDefault="00E40464" w:rsidP="00E40464">
            <w:pPr>
              <w:pStyle w:val="Titel"/>
              <w:numPr>
                <w:ilvl w:val="0"/>
                <w:numId w:val="44"/>
              </w:numPr>
              <w:spacing w:line="260" w:lineRule="atLeast"/>
              <w:rPr>
                <w:sz w:val="20"/>
                <w:szCs w:val="20"/>
              </w:rPr>
            </w:pPr>
            <w:r w:rsidRPr="00F5331A">
              <w:rPr>
                <w:sz w:val="20"/>
                <w:szCs w:val="20"/>
              </w:rPr>
              <w:t>Zorg dat je</w:t>
            </w:r>
            <w:r w:rsidR="00A73CBE">
              <w:rPr>
                <w:sz w:val="20"/>
                <w:szCs w:val="20"/>
              </w:rPr>
              <w:t xml:space="preserve"> je</w:t>
            </w:r>
            <w:r w:rsidRPr="00F5331A">
              <w:rPr>
                <w:sz w:val="20"/>
                <w:szCs w:val="20"/>
              </w:rPr>
              <w:t xml:space="preserve"> via Studielink ingeschreven </w:t>
            </w:r>
            <w:r w:rsidR="00A73CBE">
              <w:rPr>
                <w:sz w:val="20"/>
                <w:szCs w:val="20"/>
              </w:rPr>
              <w:t>hebt</w:t>
            </w:r>
            <w:r w:rsidRPr="00F5331A">
              <w:rPr>
                <w:sz w:val="20"/>
                <w:szCs w:val="20"/>
              </w:rPr>
              <w:t xml:space="preserve"> voor de bachelor Rechtsgeleerdheid</w:t>
            </w:r>
            <w:r w:rsidR="00F5331A" w:rsidRPr="00F5331A">
              <w:rPr>
                <w:sz w:val="20"/>
                <w:szCs w:val="20"/>
              </w:rPr>
              <w:t xml:space="preserve"> (als </w:t>
            </w:r>
            <w:r w:rsidR="00E87A94">
              <w:rPr>
                <w:sz w:val="20"/>
                <w:szCs w:val="20"/>
              </w:rPr>
              <w:t xml:space="preserve">voltijd </w:t>
            </w:r>
            <w:proofErr w:type="spellStart"/>
            <w:r w:rsidR="00F5331A" w:rsidRPr="00F5331A">
              <w:rPr>
                <w:sz w:val="20"/>
                <w:szCs w:val="20"/>
              </w:rPr>
              <w:t>bachelorstudent</w:t>
            </w:r>
            <w:proofErr w:type="spellEnd"/>
            <w:r w:rsidR="00F5331A" w:rsidRPr="00F5331A">
              <w:rPr>
                <w:sz w:val="20"/>
                <w:szCs w:val="20"/>
              </w:rPr>
              <w:t>)</w:t>
            </w:r>
            <w:r w:rsidRPr="00F5331A">
              <w:rPr>
                <w:sz w:val="20"/>
                <w:szCs w:val="20"/>
              </w:rPr>
              <w:t>.</w:t>
            </w:r>
          </w:p>
          <w:p w14:paraId="3C0096D4" w14:textId="0A31E6C9" w:rsidR="002C134A" w:rsidRPr="00911B1D" w:rsidRDefault="00781DBE" w:rsidP="00911B1D">
            <w:pPr>
              <w:pStyle w:val="Titel"/>
              <w:numPr>
                <w:ilvl w:val="0"/>
                <w:numId w:val="44"/>
              </w:numPr>
              <w:spacing w:line="26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Vul dit formulier in en stuur</w:t>
            </w:r>
            <w:r w:rsidR="00A73CBE">
              <w:rPr>
                <w:sz w:val="20"/>
                <w:szCs w:val="20"/>
              </w:rPr>
              <w:t xml:space="preserve"> het op </w:t>
            </w:r>
            <w:r w:rsidR="00E40464" w:rsidRPr="00F5331A">
              <w:rPr>
                <w:sz w:val="20"/>
                <w:szCs w:val="20"/>
              </w:rPr>
              <w:t>naa</w:t>
            </w:r>
            <w:r w:rsidR="00E87A94">
              <w:rPr>
                <w:sz w:val="20"/>
                <w:szCs w:val="20"/>
              </w:rPr>
              <w:t xml:space="preserve">r </w:t>
            </w:r>
            <w:r w:rsidR="00BA60FC">
              <w:rPr>
                <w:sz w:val="20"/>
                <w:szCs w:val="20"/>
              </w:rPr>
              <w:t>dhr. Niall Houffelaar (</w:t>
            </w:r>
            <w:hyperlink r:id="rId8" w:history="1">
              <w:r w:rsidR="00BA60FC" w:rsidRPr="00501151">
                <w:rPr>
                  <w:rStyle w:val="Hyperlink"/>
                  <w:sz w:val="20"/>
                  <w:szCs w:val="20"/>
                </w:rPr>
                <w:t>n.g.houffelaar@uva.nl</w:t>
              </w:r>
            </w:hyperlink>
            <w:r w:rsidR="00BA60FC">
              <w:rPr>
                <w:sz w:val="20"/>
                <w:szCs w:val="20"/>
              </w:rPr>
              <w:t xml:space="preserve">), </w:t>
            </w:r>
            <w:r w:rsidR="00911B1D">
              <w:rPr>
                <w:sz w:val="20"/>
                <w:szCs w:val="20"/>
              </w:rPr>
              <w:t>samen met e</w:t>
            </w:r>
            <w:r w:rsidR="002C134A" w:rsidRPr="00911B1D">
              <w:rPr>
                <w:sz w:val="20"/>
                <w:szCs w:val="20"/>
              </w:rPr>
              <w:t xml:space="preserve">en </w:t>
            </w:r>
            <w:r w:rsidR="00561D2A">
              <w:rPr>
                <w:sz w:val="20"/>
                <w:szCs w:val="20"/>
              </w:rPr>
              <w:t xml:space="preserve">officiële </w:t>
            </w:r>
            <w:r w:rsidR="002C134A" w:rsidRPr="00911B1D">
              <w:rPr>
                <w:sz w:val="20"/>
                <w:szCs w:val="20"/>
              </w:rPr>
              <w:t>verklaring</w:t>
            </w:r>
            <w:r w:rsidR="00760506">
              <w:rPr>
                <w:sz w:val="20"/>
                <w:szCs w:val="20"/>
              </w:rPr>
              <w:t>*</w:t>
            </w:r>
            <w:r w:rsidR="002C134A" w:rsidRPr="00911B1D">
              <w:rPr>
                <w:sz w:val="20"/>
                <w:szCs w:val="20"/>
              </w:rPr>
              <w:t xml:space="preserve"> van de Examencommissie van AUC of PPLE dat de </w:t>
            </w:r>
            <w:proofErr w:type="spellStart"/>
            <w:r w:rsidR="002C134A" w:rsidRPr="00911B1D">
              <w:rPr>
                <w:sz w:val="20"/>
                <w:szCs w:val="20"/>
              </w:rPr>
              <w:t>capstone</w:t>
            </w:r>
            <w:proofErr w:type="spellEnd"/>
            <w:r w:rsidR="002C134A" w:rsidRPr="00911B1D">
              <w:rPr>
                <w:sz w:val="20"/>
                <w:szCs w:val="20"/>
              </w:rPr>
              <w:t xml:space="preserve"> of scriptie </w:t>
            </w:r>
            <w:r w:rsidR="00837DC3">
              <w:rPr>
                <w:sz w:val="20"/>
                <w:szCs w:val="20"/>
              </w:rPr>
              <w:t xml:space="preserve">voldoende juridisch is en daarmee goedgekeurd voor deelname aan het </w:t>
            </w:r>
            <w:r w:rsidR="004F431F">
              <w:rPr>
                <w:sz w:val="20"/>
                <w:szCs w:val="20"/>
              </w:rPr>
              <w:t>civiel-effect programma.</w:t>
            </w:r>
          </w:p>
          <w:p w14:paraId="4B9CF4C3" w14:textId="29720198" w:rsidR="00911B1D" w:rsidRDefault="00911B1D" w:rsidP="00F5331A">
            <w:pPr>
              <w:pStyle w:val="Titel"/>
              <w:numPr>
                <w:ilvl w:val="0"/>
                <w:numId w:val="44"/>
              </w:numPr>
              <w:spacing w:line="260" w:lineRule="atLeast"/>
              <w:rPr>
                <w:sz w:val="20"/>
                <w:szCs w:val="20"/>
              </w:rPr>
            </w:pPr>
            <w:r w:rsidRPr="00F5331A">
              <w:rPr>
                <w:sz w:val="20"/>
                <w:szCs w:val="20"/>
              </w:rPr>
              <w:t>Je aan</w:t>
            </w:r>
            <w:r w:rsidR="004F431F">
              <w:rPr>
                <w:sz w:val="20"/>
                <w:szCs w:val="20"/>
              </w:rPr>
              <w:t>melding</w:t>
            </w:r>
            <w:r w:rsidRPr="00F5331A">
              <w:rPr>
                <w:sz w:val="20"/>
                <w:szCs w:val="20"/>
              </w:rPr>
              <w:t xml:space="preserve"> wordt doorgeleid naar de Examencommissie FdR.</w:t>
            </w:r>
          </w:p>
          <w:p w14:paraId="229706DD" w14:textId="4BB15D75" w:rsidR="00E40464" w:rsidRDefault="00781DBE" w:rsidP="00F5331A">
            <w:pPr>
              <w:pStyle w:val="Titel"/>
              <w:numPr>
                <w:ilvl w:val="0"/>
                <w:numId w:val="44"/>
              </w:numPr>
              <w:spacing w:line="260" w:lineRule="atLeast"/>
              <w:rPr>
                <w:sz w:val="20"/>
                <w:szCs w:val="20"/>
              </w:rPr>
            </w:pPr>
            <w:r w:rsidRPr="00781DBE">
              <w:rPr>
                <w:i/>
                <w:sz w:val="20"/>
                <w:szCs w:val="20"/>
              </w:rPr>
              <w:t>Voorlopige toelating</w:t>
            </w:r>
            <w:r>
              <w:rPr>
                <w:sz w:val="20"/>
                <w:szCs w:val="20"/>
              </w:rPr>
              <w:t xml:space="preserve">: </w:t>
            </w:r>
            <w:r w:rsidR="00F5331A" w:rsidRPr="00F5331A">
              <w:rPr>
                <w:sz w:val="20"/>
                <w:szCs w:val="20"/>
              </w:rPr>
              <w:t xml:space="preserve">Als blijkt dat je aan de voorwaarden voldoet </w:t>
            </w:r>
            <w:r w:rsidR="00E8414A">
              <w:rPr>
                <w:sz w:val="20"/>
                <w:szCs w:val="20"/>
              </w:rPr>
              <w:t>(al dan niet voorwaardelijk</w:t>
            </w:r>
            <w:r w:rsidR="00F5331A" w:rsidRPr="00F5331A">
              <w:rPr>
                <w:sz w:val="20"/>
                <w:szCs w:val="20"/>
              </w:rPr>
              <w:t xml:space="preserve">) </w:t>
            </w:r>
            <w:r w:rsidR="00E8414A">
              <w:rPr>
                <w:sz w:val="20"/>
                <w:szCs w:val="20"/>
              </w:rPr>
              <w:t xml:space="preserve">om </w:t>
            </w:r>
            <w:r w:rsidR="00F5331A" w:rsidRPr="00F5331A">
              <w:rPr>
                <w:sz w:val="20"/>
                <w:szCs w:val="20"/>
              </w:rPr>
              <w:t xml:space="preserve">aan het traject deel te nemen, dan word je geplaatst in de speciale werkgroepen voor deze groep (soms is dat samen met </w:t>
            </w:r>
            <w:r w:rsidR="00950B75">
              <w:rPr>
                <w:sz w:val="20"/>
                <w:szCs w:val="20"/>
              </w:rPr>
              <w:t xml:space="preserve">andere </w:t>
            </w:r>
            <w:r w:rsidR="00F5331A" w:rsidRPr="00F5331A">
              <w:rPr>
                <w:sz w:val="20"/>
                <w:szCs w:val="20"/>
              </w:rPr>
              <w:t xml:space="preserve">studenten van de FdR). Meer informatie over het programma vind je </w:t>
            </w:r>
            <w:hyperlink r:id="rId9" w:history="1">
              <w:r w:rsidR="00F5331A" w:rsidRPr="00F5331A">
                <w:rPr>
                  <w:rStyle w:val="Hyperlink"/>
                  <w:sz w:val="20"/>
                  <w:szCs w:val="20"/>
                </w:rPr>
                <w:t>hier</w:t>
              </w:r>
            </w:hyperlink>
            <w:r w:rsidR="00E8414A">
              <w:rPr>
                <w:sz w:val="20"/>
                <w:szCs w:val="20"/>
              </w:rPr>
              <w:t>.</w:t>
            </w:r>
          </w:p>
          <w:p w14:paraId="6F209099" w14:textId="0B225B7F" w:rsidR="00F5331A" w:rsidRPr="00F5331A" w:rsidRDefault="00781DBE" w:rsidP="00E40464">
            <w:pPr>
              <w:pStyle w:val="Titel"/>
              <w:numPr>
                <w:ilvl w:val="0"/>
                <w:numId w:val="44"/>
              </w:numPr>
              <w:spacing w:line="260" w:lineRule="atLeast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Definitieve</w:t>
            </w:r>
            <w:r w:rsidRPr="00781DBE">
              <w:rPr>
                <w:i/>
                <w:sz w:val="20"/>
                <w:szCs w:val="20"/>
              </w:rPr>
              <w:t xml:space="preserve"> toelating</w:t>
            </w:r>
            <w:r>
              <w:rPr>
                <w:sz w:val="20"/>
                <w:szCs w:val="20"/>
              </w:rPr>
              <w:t xml:space="preserve">: </w:t>
            </w:r>
            <w:r w:rsidR="00675C72">
              <w:rPr>
                <w:sz w:val="20"/>
                <w:szCs w:val="20"/>
              </w:rPr>
              <w:t>Als</w:t>
            </w:r>
            <w:r w:rsidR="00F5331A" w:rsidRPr="00F5331A">
              <w:rPr>
                <w:sz w:val="20"/>
                <w:szCs w:val="20"/>
              </w:rPr>
              <w:t xml:space="preserve"> je </w:t>
            </w:r>
            <w:r w:rsidR="00675C72">
              <w:rPr>
                <w:sz w:val="20"/>
                <w:szCs w:val="20"/>
              </w:rPr>
              <w:t>aan alle</w:t>
            </w:r>
            <w:r w:rsidR="00F5331A" w:rsidRPr="00F5331A">
              <w:rPr>
                <w:sz w:val="20"/>
                <w:szCs w:val="20"/>
              </w:rPr>
              <w:t xml:space="preserve"> voorwaarden van de vooropleiding voldoet, zal</w:t>
            </w:r>
            <w:r w:rsidR="00675C72">
              <w:rPr>
                <w:sz w:val="20"/>
                <w:szCs w:val="20"/>
              </w:rPr>
              <w:t xml:space="preserve"> </w:t>
            </w:r>
            <w:r w:rsidR="00E87A94">
              <w:rPr>
                <w:sz w:val="20"/>
                <w:szCs w:val="20"/>
              </w:rPr>
              <w:t>aan het begin van je studiejaar</w:t>
            </w:r>
            <w:r w:rsidR="00F5331A" w:rsidRPr="00F5331A">
              <w:rPr>
                <w:sz w:val="20"/>
                <w:szCs w:val="20"/>
              </w:rPr>
              <w:t xml:space="preserve"> je studieplan in SIS worden aangepast, zodat het verkorte </w:t>
            </w:r>
            <w:proofErr w:type="spellStart"/>
            <w:r w:rsidR="00F5331A" w:rsidRPr="00F5331A">
              <w:rPr>
                <w:sz w:val="20"/>
                <w:szCs w:val="20"/>
              </w:rPr>
              <w:t>bachelorprogramma</w:t>
            </w:r>
            <w:proofErr w:type="spellEnd"/>
            <w:r w:rsidR="00F5331A" w:rsidRPr="00F5331A">
              <w:rPr>
                <w:sz w:val="20"/>
                <w:szCs w:val="20"/>
              </w:rPr>
              <w:t xml:space="preserve"> te zien is.</w:t>
            </w:r>
          </w:p>
          <w:p w14:paraId="77462C12" w14:textId="6878CA09" w:rsidR="00F5331A" w:rsidRDefault="00675C72" w:rsidP="00675C72">
            <w:pPr>
              <w:pStyle w:val="Titel"/>
              <w:numPr>
                <w:ilvl w:val="0"/>
                <w:numId w:val="44"/>
              </w:numPr>
              <w:spacing w:line="26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Heb je daarna </w:t>
            </w:r>
            <w:r w:rsidR="00F5331A" w:rsidRPr="00F5331A">
              <w:rPr>
                <w:sz w:val="20"/>
                <w:szCs w:val="20"/>
              </w:rPr>
              <w:t xml:space="preserve">alle vakken van het verkorte </w:t>
            </w:r>
            <w:proofErr w:type="spellStart"/>
            <w:r w:rsidR="00F5331A" w:rsidRPr="00F5331A">
              <w:rPr>
                <w:sz w:val="20"/>
                <w:szCs w:val="20"/>
              </w:rPr>
              <w:t>bachelorprogramma</w:t>
            </w:r>
            <w:proofErr w:type="spellEnd"/>
            <w:r>
              <w:rPr>
                <w:sz w:val="20"/>
                <w:szCs w:val="20"/>
              </w:rPr>
              <w:t xml:space="preserve"> behaald</w:t>
            </w:r>
            <w:r w:rsidR="00F5331A" w:rsidRPr="00F5331A">
              <w:rPr>
                <w:sz w:val="20"/>
                <w:szCs w:val="20"/>
              </w:rPr>
              <w:t>, dan kun je je diploma aanvragen.</w:t>
            </w:r>
            <w:r w:rsidR="00F7018F">
              <w:rPr>
                <w:sz w:val="20"/>
                <w:szCs w:val="20"/>
              </w:rPr>
              <w:t xml:space="preserve"> Om civiel effect te behalen dient daarna ook nog een, Nederlands positiefrechtelijke, master te worden afgerond. </w:t>
            </w:r>
            <w:hyperlink r:id="rId10" w:history="1">
              <w:r w:rsidR="00F7018F" w:rsidRPr="003435CE">
                <w:rPr>
                  <w:rStyle w:val="Hyperlink"/>
                  <w:sz w:val="20"/>
                  <w:szCs w:val="20"/>
                </w:rPr>
                <w:t>Hier</w:t>
              </w:r>
            </w:hyperlink>
            <w:r w:rsidR="00F7018F">
              <w:rPr>
                <w:sz w:val="20"/>
                <w:szCs w:val="20"/>
              </w:rPr>
              <w:t xml:space="preserve"> kan je vinden welke masters civiel effect geven in combinatie met</w:t>
            </w:r>
            <w:r w:rsidR="00A84863">
              <w:rPr>
                <w:sz w:val="20"/>
                <w:szCs w:val="20"/>
              </w:rPr>
              <w:t xml:space="preserve"> het verkorte </w:t>
            </w:r>
            <w:proofErr w:type="spellStart"/>
            <w:r w:rsidR="00A84863">
              <w:rPr>
                <w:sz w:val="20"/>
                <w:szCs w:val="20"/>
              </w:rPr>
              <w:t>bachelorprogramma</w:t>
            </w:r>
            <w:proofErr w:type="spellEnd"/>
            <w:r w:rsidR="00A84863">
              <w:rPr>
                <w:sz w:val="20"/>
                <w:szCs w:val="20"/>
              </w:rPr>
              <w:t>.</w:t>
            </w:r>
          </w:p>
          <w:p w14:paraId="58605046" w14:textId="7DC3E673" w:rsidR="00894C0B" w:rsidRPr="00E8414A" w:rsidRDefault="00894C0B" w:rsidP="00894C0B">
            <w:pPr>
              <w:pStyle w:val="Titel"/>
              <w:spacing w:line="260" w:lineRule="atLeast"/>
              <w:rPr>
                <w:sz w:val="20"/>
                <w:szCs w:val="20"/>
              </w:rPr>
            </w:pPr>
          </w:p>
        </w:tc>
      </w:tr>
      <w:tr w:rsidR="00894C0B" w:rsidRPr="00E40464" w14:paraId="7C35F7B2" w14:textId="77777777" w:rsidTr="00A76668">
        <w:tc>
          <w:tcPr>
            <w:tcW w:w="9069" w:type="dxa"/>
            <w:gridSpan w:val="2"/>
            <w:shd w:val="clear" w:color="auto" w:fill="D9D9D9" w:themeFill="background1" w:themeFillShade="D9"/>
          </w:tcPr>
          <w:p w14:paraId="50BCF5FE" w14:textId="63F3F548" w:rsidR="00894C0B" w:rsidRPr="00894C0B" w:rsidRDefault="00894C0B" w:rsidP="00894C0B">
            <w:pPr>
              <w:shd w:val="clear" w:color="auto" w:fill="D9D9D9" w:themeFill="background1" w:themeFillShade="D9"/>
              <w:spacing w:line="264" w:lineRule="auto"/>
              <w:rPr>
                <w:b/>
                <w:sz w:val="20"/>
              </w:rPr>
            </w:pPr>
            <w:r w:rsidRPr="00675C72">
              <w:rPr>
                <w:b/>
                <w:sz w:val="20"/>
              </w:rPr>
              <w:t xml:space="preserve">* </w:t>
            </w:r>
            <w:r w:rsidR="00760506">
              <w:rPr>
                <w:b/>
                <w:sz w:val="20"/>
              </w:rPr>
              <w:t xml:space="preserve">In deze verklaring dient te staan dat: </w:t>
            </w:r>
          </w:p>
        </w:tc>
      </w:tr>
      <w:tr w:rsidR="00894C0B" w:rsidRPr="00E40464" w14:paraId="3D9F425E" w14:textId="77777777" w:rsidTr="00A76668">
        <w:tc>
          <w:tcPr>
            <w:tcW w:w="9069" w:type="dxa"/>
            <w:gridSpan w:val="2"/>
          </w:tcPr>
          <w:p w14:paraId="31FDF8FF" w14:textId="77777777" w:rsidR="00894C0B" w:rsidRDefault="00894C0B" w:rsidP="00894C0B">
            <w:pPr>
              <w:spacing w:line="264" w:lineRule="auto"/>
              <w:rPr>
                <w:sz w:val="20"/>
              </w:rPr>
            </w:pPr>
          </w:p>
          <w:p w14:paraId="3F8116FF" w14:textId="6A04DAEF" w:rsidR="00894C0B" w:rsidRDefault="007E3A86" w:rsidP="007E3A86">
            <w:pPr>
              <w:pStyle w:val="Lijstalinea"/>
              <w:numPr>
                <w:ilvl w:val="0"/>
                <w:numId w:val="48"/>
              </w:numPr>
              <w:spacing w:line="264" w:lineRule="auto"/>
              <w:rPr>
                <w:rFonts w:ascii="Times New Roman" w:hAnsi="Times New Roman"/>
                <w:sz w:val="20"/>
              </w:rPr>
            </w:pPr>
            <w:r w:rsidRPr="007E3A86">
              <w:rPr>
                <w:rFonts w:ascii="Times New Roman" w:hAnsi="Times New Roman"/>
                <w:sz w:val="20"/>
              </w:rPr>
              <w:t xml:space="preserve">De </w:t>
            </w:r>
            <w:r w:rsidR="00F258CB">
              <w:rPr>
                <w:rFonts w:ascii="Times New Roman" w:hAnsi="Times New Roman"/>
                <w:sz w:val="20"/>
              </w:rPr>
              <w:t>scriptie</w:t>
            </w:r>
            <w:r w:rsidRPr="007E3A86">
              <w:rPr>
                <w:rFonts w:ascii="Times New Roman" w:hAnsi="Times New Roman"/>
                <w:sz w:val="20"/>
              </w:rPr>
              <w:t>begeleider</w:t>
            </w:r>
            <w:r>
              <w:rPr>
                <w:rFonts w:ascii="Times New Roman" w:hAnsi="Times New Roman"/>
                <w:sz w:val="20"/>
              </w:rPr>
              <w:t xml:space="preserve"> </w:t>
            </w:r>
            <w:r w:rsidR="00F258CB">
              <w:rPr>
                <w:rFonts w:ascii="Times New Roman" w:hAnsi="Times New Roman"/>
                <w:sz w:val="20"/>
              </w:rPr>
              <w:t xml:space="preserve">beschikt over </w:t>
            </w:r>
            <w:r w:rsidR="001D7097">
              <w:rPr>
                <w:rFonts w:ascii="Times New Roman" w:hAnsi="Times New Roman"/>
                <w:sz w:val="20"/>
              </w:rPr>
              <w:t>een universitaire graad in de rechten</w:t>
            </w:r>
            <w:r w:rsidR="009A201E">
              <w:rPr>
                <w:rFonts w:ascii="Times New Roman" w:hAnsi="Times New Roman"/>
                <w:sz w:val="20"/>
              </w:rPr>
              <w:t>.</w:t>
            </w:r>
          </w:p>
          <w:p w14:paraId="28BD23CB" w14:textId="562E627F" w:rsidR="00F258CB" w:rsidRDefault="00F258CB" w:rsidP="007E3A86">
            <w:pPr>
              <w:pStyle w:val="Lijstalinea"/>
              <w:numPr>
                <w:ilvl w:val="0"/>
                <w:numId w:val="48"/>
              </w:numPr>
              <w:spacing w:line="264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De scriptiebegeleider </w:t>
            </w:r>
            <w:r w:rsidR="001D7097">
              <w:rPr>
                <w:rFonts w:ascii="Times New Roman" w:hAnsi="Times New Roman"/>
                <w:sz w:val="20"/>
              </w:rPr>
              <w:t xml:space="preserve">heeft </w:t>
            </w:r>
            <w:r w:rsidR="00AA1B59">
              <w:rPr>
                <w:rFonts w:ascii="Times New Roman" w:hAnsi="Times New Roman"/>
                <w:sz w:val="20"/>
              </w:rPr>
              <w:t>verklaar</w:t>
            </w:r>
            <w:r w:rsidR="001D7097">
              <w:rPr>
                <w:rFonts w:ascii="Times New Roman" w:hAnsi="Times New Roman"/>
                <w:sz w:val="20"/>
              </w:rPr>
              <w:t>d</w:t>
            </w:r>
            <w:r w:rsidR="00AA1B59">
              <w:rPr>
                <w:rFonts w:ascii="Times New Roman" w:hAnsi="Times New Roman"/>
                <w:sz w:val="20"/>
              </w:rPr>
              <w:t xml:space="preserve"> dat </w:t>
            </w:r>
            <w:r w:rsidR="001D7097">
              <w:rPr>
                <w:rFonts w:ascii="Times New Roman" w:hAnsi="Times New Roman"/>
                <w:sz w:val="20"/>
              </w:rPr>
              <w:t>ten minste</w:t>
            </w:r>
            <w:r w:rsidR="00AA1B59">
              <w:rPr>
                <w:rFonts w:ascii="Times New Roman" w:hAnsi="Times New Roman"/>
                <w:sz w:val="20"/>
              </w:rPr>
              <w:t xml:space="preserve"> 50% van </w:t>
            </w:r>
            <w:r w:rsidR="001F75E5">
              <w:rPr>
                <w:rFonts w:ascii="Times New Roman" w:hAnsi="Times New Roman"/>
                <w:sz w:val="20"/>
              </w:rPr>
              <w:t>de inhoud van de scriptie betrekking heeft op een juridische kwestie, conform de specificaties van de</w:t>
            </w:r>
            <w:r w:rsidR="0056777E">
              <w:rPr>
                <w:rFonts w:ascii="Times New Roman" w:hAnsi="Times New Roman"/>
                <w:sz w:val="20"/>
              </w:rPr>
              <w:t xml:space="preserve"> Examencommissie van de</w:t>
            </w:r>
            <w:r w:rsidR="001F75E5">
              <w:rPr>
                <w:rFonts w:ascii="Times New Roman" w:hAnsi="Times New Roman"/>
                <w:sz w:val="20"/>
              </w:rPr>
              <w:t xml:space="preserve"> Faculteit der Rechtsgeleerdheid</w:t>
            </w:r>
            <w:r w:rsidR="006F1459">
              <w:rPr>
                <w:rFonts w:ascii="Times New Roman" w:hAnsi="Times New Roman"/>
                <w:sz w:val="20"/>
              </w:rPr>
              <w:t xml:space="preserve"> (FdR)</w:t>
            </w:r>
            <w:r w:rsidR="009A201E">
              <w:rPr>
                <w:rFonts w:ascii="Times New Roman" w:hAnsi="Times New Roman"/>
                <w:sz w:val="20"/>
              </w:rPr>
              <w:t>.</w:t>
            </w:r>
          </w:p>
          <w:p w14:paraId="313A8F1B" w14:textId="6517FB14" w:rsidR="001F75E5" w:rsidRDefault="001F75E5" w:rsidP="001F75E5">
            <w:pPr>
              <w:spacing w:line="264" w:lineRule="auto"/>
              <w:ind w:left="1080"/>
              <w:rPr>
                <w:sz w:val="20"/>
              </w:rPr>
            </w:pPr>
          </w:p>
          <w:p w14:paraId="43851F8B" w14:textId="0C0C1B20" w:rsidR="001F75E5" w:rsidRDefault="00A20929" w:rsidP="001F75E5">
            <w:pPr>
              <w:spacing w:line="264" w:lineRule="auto"/>
              <w:ind w:left="1080"/>
              <w:rPr>
                <w:sz w:val="20"/>
              </w:rPr>
            </w:pPr>
            <w:r>
              <w:rPr>
                <w:sz w:val="20"/>
              </w:rPr>
              <w:t xml:space="preserve">Zonder deze verklaring is de aanvullende eis voor toelating </w:t>
            </w:r>
            <w:r w:rsidR="0039022E">
              <w:rPr>
                <w:sz w:val="20"/>
              </w:rPr>
              <w:t xml:space="preserve">tot </w:t>
            </w:r>
            <w:r>
              <w:rPr>
                <w:sz w:val="20"/>
              </w:rPr>
              <w:t xml:space="preserve">het verkorte </w:t>
            </w:r>
            <w:proofErr w:type="spellStart"/>
            <w:r>
              <w:rPr>
                <w:sz w:val="20"/>
              </w:rPr>
              <w:t>bachelorprogramma</w:t>
            </w:r>
            <w:proofErr w:type="spellEnd"/>
            <w:r>
              <w:rPr>
                <w:sz w:val="20"/>
              </w:rPr>
              <w:t xml:space="preserve"> dat de student</w:t>
            </w:r>
            <w:r w:rsidR="006F1459">
              <w:rPr>
                <w:sz w:val="20"/>
              </w:rPr>
              <w:t xml:space="preserve"> voor</w:t>
            </w:r>
            <w:r>
              <w:rPr>
                <w:sz w:val="20"/>
              </w:rPr>
              <w:t xml:space="preserve"> </w:t>
            </w:r>
            <w:r w:rsidR="0039022E">
              <w:rPr>
                <w:sz w:val="20"/>
              </w:rPr>
              <w:t xml:space="preserve">6 EC </w:t>
            </w:r>
            <w:r>
              <w:rPr>
                <w:sz w:val="20"/>
              </w:rPr>
              <w:t>een</w:t>
            </w:r>
            <w:r w:rsidR="0039022E">
              <w:rPr>
                <w:sz w:val="20"/>
              </w:rPr>
              <w:t xml:space="preserve"> </w:t>
            </w:r>
            <w:proofErr w:type="spellStart"/>
            <w:r w:rsidR="006F1459">
              <w:rPr>
                <w:sz w:val="20"/>
              </w:rPr>
              <w:t>bachelorscriptie</w:t>
            </w:r>
            <w:proofErr w:type="spellEnd"/>
            <w:r w:rsidR="006F1459">
              <w:rPr>
                <w:sz w:val="20"/>
              </w:rPr>
              <w:t xml:space="preserve"> </w:t>
            </w:r>
            <w:r w:rsidR="0039022E">
              <w:rPr>
                <w:sz w:val="20"/>
              </w:rPr>
              <w:t xml:space="preserve">schrijft </w:t>
            </w:r>
            <w:r w:rsidR="006F1459">
              <w:rPr>
                <w:sz w:val="20"/>
              </w:rPr>
              <w:t>bij de FdR</w:t>
            </w:r>
            <w:r w:rsidR="0039022E">
              <w:rPr>
                <w:sz w:val="20"/>
              </w:rPr>
              <w:t xml:space="preserve">. Deze </w:t>
            </w:r>
            <w:proofErr w:type="spellStart"/>
            <w:r w:rsidR="0039022E">
              <w:rPr>
                <w:sz w:val="20"/>
              </w:rPr>
              <w:t>bachelorscriptie</w:t>
            </w:r>
            <w:proofErr w:type="spellEnd"/>
            <w:r w:rsidR="0039022E">
              <w:rPr>
                <w:sz w:val="20"/>
              </w:rPr>
              <w:t xml:space="preserve"> </w:t>
            </w:r>
            <w:r w:rsidR="00E131F4">
              <w:rPr>
                <w:sz w:val="20"/>
              </w:rPr>
              <w:t>moet dan</w:t>
            </w:r>
            <w:r w:rsidR="006F1459">
              <w:rPr>
                <w:sz w:val="20"/>
              </w:rPr>
              <w:t xml:space="preserve"> </w:t>
            </w:r>
            <w:r w:rsidR="00117B37">
              <w:rPr>
                <w:sz w:val="20"/>
              </w:rPr>
              <w:t>gericht</w:t>
            </w:r>
            <w:r w:rsidR="00E131F4">
              <w:rPr>
                <w:sz w:val="20"/>
              </w:rPr>
              <w:t xml:space="preserve"> zijn</w:t>
            </w:r>
            <w:r w:rsidR="00117B37">
              <w:rPr>
                <w:sz w:val="20"/>
              </w:rPr>
              <w:t xml:space="preserve"> op een positiefrechtelijk onderwerp </w:t>
            </w:r>
            <w:r w:rsidR="00300AD8">
              <w:rPr>
                <w:sz w:val="20"/>
              </w:rPr>
              <w:t>uit het domein van de Nederlandse publiek- of privaatrechtelijke vakken uit het</w:t>
            </w:r>
            <w:r w:rsidR="002B2DAD">
              <w:rPr>
                <w:sz w:val="20"/>
              </w:rPr>
              <w:t xml:space="preserve"> verkorte </w:t>
            </w:r>
            <w:proofErr w:type="spellStart"/>
            <w:r w:rsidR="002B2DAD">
              <w:rPr>
                <w:sz w:val="20"/>
              </w:rPr>
              <w:t>bachelorprogramma</w:t>
            </w:r>
            <w:proofErr w:type="spellEnd"/>
            <w:r w:rsidR="00300AD8">
              <w:rPr>
                <w:sz w:val="20"/>
              </w:rPr>
              <w:t>.</w:t>
            </w:r>
          </w:p>
          <w:p w14:paraId="0A412041" w14:textId="4BA7EF88" w:rsidR="001F75E5" w:rsidRPr="001F75E5" w:rsidRDefault="001F75E5" w:rsidP="001F75E5">
            <w:pPr>
              <w:spacing w:line="264" w:lineRule="auto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</w:p>
          <w:p w14:paraId="31E51D3C" w14:textId="25F760BC" w:rsidR="00894C0B" w:rsidRPr="00F258CB" w:rsidRDefault="00894C0B" w:rsidP="00760506">
            <w:pPr>
              <w:spacing w:line="264" w:lineRule="auto"/>
              <w:rPr>
                <w:sz w:val="20"/>
              </w:rPr>
            </w:pPr>
          </w:p>
        </w:tc>
      </w:tr>
      <w:tr w:rsidR="00BA2F52" w:rsidRPr="00A57580" w14:paraId="0EDC2AFC" w14:textId="77777777" w:rsidTr="00BA2F5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534" w:type="dxa"/>
          </w:tcPr>
          <w:p w14:paraId="5197BCEF" w14:textId="77777777" w:rsidR="00BA2F52" w:rsidRPr="00F258CB" w:rsidRDefault="00BA2F52" w:rsidP="00585E0D">
            <w:pPr>
              <w:spacing w:line="240" w:lineRule="auto"/>
            </w:pPr>
          </w:p>
        </w:tc>
        <w:tc>
          <w:tcPr>
            <w:tcW w:w="4535" w:type="dxa"/>
          </w:tcPr>
          <w:p w14:paraId="4537F5C4" w14:textId="77777777" w:rsidR="00BA2F52" w:rsidRPr="00F258CB" w:rsidRDefault="00BA2F52" w:rsidP="00217C99"/>
        </w:tc>
      </w:tr>
    </w:tbl>
    <w:p w14:paraId="28B5DD8F" w14:textId="77777777" w:rsidR="00675C72" w:rsidRPr="00F258CB" w:rsidRDefault="00675C72" w:rsidP="00675C72">
      <w:pPr>
        <w:spacing w:line="264" w:lineRule="auto"/>
        <w:rPr>
          <w:sz w:val="20"/>
        </w:rPr>
      </w:pPr>
    </w:p>
    <w:sectPr w:rsidR="00675C72" w:rsidRPr="00F258CB" w:rsidSect="00BD7584">
      <w:headerReference w:type="default" r:id="rId11"/>
      <w:footerReference w:type="default" r:id="rId12"/>
      <w:headerReference w:type="first" r:id="rId13"/>
      <w:pgSz w:w="11906" w:h="16838" w:code="9"/>
      <w:pgMar w:top="1814" w:right="1304" w:bottom="567" w:left="1673" w:header="709" w:footer="59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20A720" w14:textId="77777777" w:rsidR="008C3395" w:rsidRDefault="008C3395" w:rsidP="00786BC1">
      <w:pPr>
        <w:spacing w:line="240" w:lineRule="auto"/>
      </w:pPr>
      <w:r>
        <w:separator/>
      </w:r>
    </w:p>
  </w:endnote>
  <w:endnote w:type="continuationSeparator" w:id="0">
    <w:p w14:paraId="78A4969A" w14:textId="77777777" w:rsidR="008C3395" w:rsidRDefault="008C3395" w:rsidP="00786BC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91BDF4" w14:textId="3F0590D0" w:rsidR="00A50A77" w:rsidRDefault="00A50A77">
    <w:pPr>
      <w:pStyle w:val="Voettekst"/>
    </w:pPr>
    <w:r>
      <w:ptab w:relativeTo="margin" w:alignment="center" w:leader="none"/>
    </w:r>
    <w:r>
      <w:ptab w:relativeTo="margin" w:alignment="right" w:leader="none"/>
    </w:r>
    <w:r>
      <w:t xml:space="preserve">p. </w:t>
    </w:r>
    <w:r>
      <w:fldChar w:fldCharType="begin"/>
    </w:r>
    <w:r>
      <w:instrText>PAGE   \* MERGEFORMAT</w:instrText>
    </w:r>
    <w:r>
      <w:fldChar w:fldCharType="separate"/>
    </w:r>
    <w:r w:rsidR="00060930"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44CFB2" w14:textId="77777777" w:rsidR="008C3395" w:rsidRDefault="008C3395" w:rsidP="00786BC1">
      <w:pPr>
        <w:spacing w:line="240" w:lineRule="auto"/>
      </w:pPr>
      <w:r>
        <w:separator/>
      </w:r>
    </w:p>
  </w:footnote>
  <w:footnote w:type="continuationSeparator" w:id="0">
    <w:p w14:paraId="20C9979A" w14:textId="77777777" w:rsidR="008C3395" w:rsidRDefault="008C3395" w:rsidP="00786BC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F88CD7" w14:textId="77777777" w:rsidR="00A50A77" w:rsidRPr="00C955C1" w:rsidRDefault="00A50A77" w:rsidP="00687FE1">
    <w:pPr>
      <w:tabs>
        <w:tab w:val="center" w:pos="4536"/>
        <w:tab w:val="right" w:pos="9072"/>
      </w:tabs>
      <w:spacing w:line="240" w:lineRule="auto"/>
    </w:pPr>
    <w:r w:rsidRPr="00C955C1">
      <w:fldChar w:fldCharType="begin" w:fldLock="1"/>
    </w:r>
    <w:r w:rsidRPr="00C955C1">
      <w:instrText xml:space="preserve"> IF </w:instrText>
    </w:r>
    <w:r w:rsidR="00000000">
      <w:fldChar w:fldCharType="begin" w:fldLock="1"/>
    </w:r>
    <w:r w:rsidR="00000000">
      <w:instrText xml:space="preserve"> DOCVARIABLE "use_logo" </w:instrText>
    </w:r>
    <w:r w:rsidR="00000000">
      <w:fldChar w:fldCharType="separate"/>
    </w:r>
    <w:r>
      <w:instrText>1</w:instrText>
    </w:r>
    <w:r w:rsidR="00000000">
      <w:fldChar w:fldCharType="end"/>
    </w:r>
    <w:r w:rsidRPr="00C955C1">
      <w:instrText>="1" "</w:instrText>
    </w:r>
    <w:r w:rsidRPr="00C955C1">
      <w:fldChar w:fldCharType="begin" w:fldLock="1"/>
    </w:r>
    <w:r w:rsidRPr="00C955C1">
      <w:instrText xml:space="preserve"> IF </w:instrText>
    </w:r>
    <w:r w:rsidR="00000000">
      <w:fldChar w:fldCharType="begin" w:fldLock="1"/>
    </w:r>
    <w:r w:rsidR="00000000">
      <w:instrText xml:space="preserve"> DOCVARIABLE "CI_Language" </w:instrText>
    </w:r>
    <w:r w:rsidR="00000000">
      <w:fldChar w:fldCharType="separate"/>
    </w:r>
    <w:r>
      <w:instrText>nl-NL</w:instrText>
    </w:r>
    <w:r w:rsidR="00000000">
      <w:fldChar w:fldCharType="end"/>
    </w:r>
    <w:r w:rsidRPr="00C955C1">
      <w:instrText>="en-US" "</w:instrText>
    </w:r>
    <w:r>
      <w:rPr>
        <w:noProof/>
        <w:lang w:eastAsia="nl-NL"/>
      </w:rPr>
      <w:drawing>
        <wp:anchor distT="0" distB="0" distL="114300" distR="114300" simplePos="0" relativeHeight="251658240" behindDoc="1" locked="0" layoutInCell="1" allowOverlap="1" wp14:anchorId="4BC182BE" wp14:editId="59C1897D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2809240" cy="563245"/>
          <wp:effectExtent l="0" t="0" r="10160" b="0"/>
          <wp:wrapNone/>
          <wp:docPr id="73768" name="Afbeelding 73768" descr="Volgvel_EN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3768" descr="Volgvel_EN_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09240" cy="5632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C955C1">
      <w:instrText>" "</w:instrText>
    </w:r>
    <w:r>
      <w:rPr>
        <w:noProof/>
        <w:lang w:eastAsia="nl-NL"/>
      </w:rPr>
      <w:drawing>
        <wp:anchor distT="0" distB="0" distL="114300" distR="114300" simplePos="0" relativeHeight="251659264" behindDoc="1" locked="0" layoutInCell="1" allowOverlap="1" wp14:anchorId="70C471C6" wp14:editId="3B4DB250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2977515" cy="570865"/>
          <wp:effectExtent l="0" t="0" r="0" b="0"/>
          <wp:wrapNone/>
          <wp:docPr id="73769" name="Afbeelding 73769" descr="Volgvel_NL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3769" descr="Volgvel_NL_logo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7515" cy="5708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C955C1">
      <w:instrText xml:space="preserve">" </w:instrText>
    </w:r>
    <w:r w:rsidRPr="00C955C1">
      <w:fldChar w:fldCharType="separate"/>
    </w:r>
    <w:r>
      <w:rPr>
        <w:noProof/>
        <w:lang w:eastAsia="nl-NL"/>
      </w:rPr>
      <w:drawing>
        <wp:anchor distT="0" distB="0" distL="114300" distR="114300" simplePos="0" relativeHeight="251660288" behindDoc="1" locked="0" layoutInCell="1" allowOverlap="1" wp14:anchorId="2EBE8ACB" wp14:editId="5EDF5E84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2977515" cy="570865"/>
          <wp:effectExtent l="0" t="0" r="0" b="0"/>
          <wp:wrapNone/>
          <wp:docPr id="73795" name="Afbeelding 73795" descr="Volgvel_NL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3795" descr="Volgvel_NL_logo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7515" cy="5708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C955C1">
      <w:fldChar w:fldCharType="end"/>
    </w:r>
    <w:r w:rsidRPr="00C955C1">
      <w:instrText>" "" \CIFLOCK</w:instrText>
    </w:r>
    <w:r w:rsidRPr="00C955C1">
      <w:fldChar w:fldCharType="separate"/>
    </w:r>
    <w:r>
      <w:rPr>
        <w:noProof/>
        <w:lang w:eastAsia="nl-NL"/>
      </w:rPr>
      <w:drawing>
        <wp:anchor distT="0" distB="0" distL="114300" distR="114300" simplePos="0" relativeHeight="251661312" behindDoc="1" locked="0" layoutInCell="1" allowOverlap="1" wp14:anchorId="3A39E6D0" wp14:editId="5A5892E0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2977515" cy="570865"/>
          <wp:effectExtent l="0" t="0" r="0" b="0"/>
          <wp:wrapNone/>
          <wp:docPr id="73796" name="Afbeelding 73796" descr="Volgvel_NL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3796" descr="Volgvel_NL_logo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7515" cy="5708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C955C1">
      <w:fldChar w:fldCharType="end"/>
    </w:r>
  </w:p>
  <w:p w14:paraId="3EDCEB08" w14:textId="77777777" w:rsidR="00A50A77" w:rsidRPr="00C955C1" w:rsidRDefault="00A50A77" w:rsidP="007F018E">
    <w:pPr>
      <w:pStyle w:val="Kopteks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7A6AB8" w14:textId="77777777" w:rsidR="00A50A77" w:rsidRPr="00C955C1" w:rsidRDefault="00A50A77" w:rsidP="00AF5A8C">
    <w:pPr>
      <w:pStyle w:val="Koptekst"/>
    </w:pPr>
    <w:r w:rsidRPr="00C955C1">
      <w:fldChar w:fldCharType="begin" w:fldLock="1"/>
    </w:r>
    <w:r w:rsidRPr="00C955C1">
      <w:instrText xml:space="preserve"> IF </w:instrText>
    </w:r>
    <w:r w:rsidR="00000000">
      <w:fldChar w:fldCharType="begin" w:fldLock="1"/>
    </w:r>
    <w:r w:rsidR="00000000">
      <w:instrText xml:space="preserve"> DOCVARIABLE "use_logo" </w:instrText>
    </w:r>
    <w:r w:rsidR="00000000">
      <w:fldChar w:fldCharType="separate"/>
    </w:r>
    <w:r>
      <w:instrText>1</w:instrText>
    </w:r>
    <w:r w:rsidR="00000000">
      <w:fldChar w:fldCharType="end"/>
    </w:r>
    <w:r w:rsidRPr="00C955C1">
      <w:instrText>="1" "</w:instrText>
    </w:r>
    <w:r w:rsidRPr="00C955C1">
      <w:fldChar w:fldCharType="begin" w:fldLock="1"/>
    </w:r>
    <w:r w:rsidRPr="00C955C1">
      <w:instrText xml:space="preserve"> IF </w:instrText>
    </w:r>
    <w:r w:rsidR="00000000">
      <w:fldChar w:fldCharType="begin" w:fldLock="1"/>
    </w:r>
    <w:r w:rsidR="00000000">
      <w:instrText xml:space="preserve"> DOCVARIABLE "CI_Language" </w:instrText>
    </w:r>
    <w:r w:rsidR="00000000">
      <w:fldChar w:fldCharType="separate"/>
    </w:r>
    <w:r>
      <w:instrText>nl-NL</w:instrText>
    </w:r>
    <w:r w:rsidR="00000000">
      <w:fldChar w:fldCharType="end"/>
    </w:r>
    <w:r w:rsidRPr="00C955C1">
      <w:instrText xml:space="preserve"> ="en-US" "</w:instrText>
    </w:r>
    <w:r>
      <w:rPr>
        <w:noProof/>
        <w:lang w:eastAsia="nl-NL"/>
      </w:rPr>
      <w:drawing>
        <wp:anchor distT="0" distB="0" distL="114300" distR="114300" simplePos="0" relativeHeight="251656192" behindDoc="1" locked="0" layoutInCell="1" allowOverlap="1" wp14:anchorId="13078900" wp14:editId="231F6E83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3657600" cy="972820"/>
          <wp:effectExtent l="0" t="0" r="0" b="0"/>
          <wp:wrapNone/>
          <wp:docPr id="73752" name="Afbeelding 73752" descr="UvA logo English First Pag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3752" descr="UvA logo English First Pag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57600" cy="9728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C955C1">
      <w:instrText>" "</w:instrText>
    </w:r>
    <w:r>
      <w:rPr>
        <w:noProof/>
        <w:lang w:eastAsia="nl-NL"/>
      </w:rPr>
      <w:drawing>
        <wp:anchor distT="0" distB="0" distL="114300" distR="114300" simplePos="0" relativeHeight="251657216" behindDoc="1" locked="0" layoutInCell="1" allowOverlap="1" wp14:anchorId="07DF6332" wp14:editId="1FED3335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3935730" cy="972820"/>
          <wp:effectExtent l="0" t="0" r="1270" b="0"/>
          <wp:wrapNone/>
          <wp:docPr id="73753" name="Afbeelding 73753" descr="UvA logo Nederlands First Pag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3753" descr="UvA logo Nederlands First Pag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35730" cy="9728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C955C1">
      <w:instrText xml:space="preserve">"  </w:instrText>
    </w:r>
    <w:r w:rsidRPr="00C955C1">
      <w:fldChar w:fldCharType="separate"/>
    </w:r>
    <w:r>
      <w:rPr>
        <w:noProof/>
        <w:lang w:eastAsia="nl-NL"/>
      </w:rPr>
      <w:drawing>
        <wp:anchor distT="0" distB="0" distL="114300" distR="114300" simplePos="0" relativeHeight="251662336" behindDoc="1" locked="0" layoutInCell="1" allowOverlap="1" wp14:anchorId="69D23B03" wp14:editId="412EDC39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3935730" cy="972820"/>
          <wp:effectExtent l="0" t="0" r="1270" b="0"/>
          <wp:wrapNone/>
          <wp:docPr id="73798" name="Afbeelding 73798" descr="UvA logo Nederlands First Pag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3798" descr="UvA logo Nederlands First Pag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35730" cy="9728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C955C1">
      <w:fldChar w:fldCharType="end"/>
    </w:r>
    <w:r w:rsidRPr="00C955C1">
      <w:instrText xml:space="preserve">" "" \CIFLOCK </w:instrText>
    </w:r>
    <w:r w:rsidRPr="00C955C1">
      <w:fldChar w:fldCharType="separate"/>
    </w:r>
    <w:r>
      <w:rPr>
        <w:noProof/>
        <w:lang w:eastAsia="nl-NL"/>
      </w:rPr>
      <w:drawing>
        <wp:anchor distT="0" distB="0" distL="114300" distR="114300" simplePos="0" relativeHeight="251663360" behindDoc="1" locked="0" layoutInCell="1" allowOverlap="1" wp14:anchorId="3DC35365" wp14:editId="0963179F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3935730" cy="972820"/>
          <wp:effectExtent l="0" t="0" r="1270" b="0"/>
          <wp:wrapNone/>
          <wp:docPr id="73799" name="Afbeelding 73799" descr="UvA logo Nederlands First Pag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3799" descr="UvA logo Nederlands First Pag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35730" cy="9728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C955C1">
      <w:fldChar w:fldCharType="end"/>
    </w:r>
  </w:p>
  <w:p w14:paraId="065CE64C" w14:textId="77777777" w:rsidR="00A50A77" w:rsidRPr="00C955C1" w:rsidRDefault="00A50A77" w:rsidP="00AF5A8C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2549B"/>
    <w:multiLevelType w:val="hybridMultilevel"/>
    <w:tmpl w:val="DE5AB60A"/>
    <w:lvl w:ilvl="0" w:tplc="0413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D117DC"/>
    <w:multiLevelType w:val="hybridMultilevel"/>
    <w:tmpl w:val="299EF2A4"/>
    <w:lvl w:ilvl="0" w:tplc="EA2A0EB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A93AC2"/>
    <w:multiLevelType w:val="hybridMultilevel"/>
    <w:tmpl w:val="A49C9A60"/>
    <w:lvl w:ilvl="0" w:tplc="EA2A0EB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F6245DC"/>
    <w:multiLevelType w:val="hybridMultilevel"/>
    <w:tmpl w:val="9378D9B8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613C2A"/>
    <w:multiLevelType w:val="hybridMultilevel"/>
    <w:tmpl w:val="A5369716"/>
    <w:lvl w:ilvl="0" w:tplc="5A18D0B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3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9A62908"/>
    <w:multiLevelType w:val="hybridMultilevel"/>
    <w:tmpl w:val="812C1582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FD183B"/>
    <w:multiLevelType w:val="hybridMultilevel"/>
    <w:tmpl w:val="7ECAA7D8"/>
    <w:lvl w:ilvl="0" w:tplc="5D200AF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B8D1884"/>
    <w:multiLevelType w:val="hybridMultilevel"/>
    <w:tmpl w:val="72D48B20"/>
    <w:lvl w:ilvl="0" w:tplc="EA2A0EB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CE93FA7"/>
    <w:multiLevelType w:val="hybridMultilevel"/>
    <w:tmpl w:val="777088F6"/>
    <w:lvl w:ilvl="0" w:tplc="EA2A0EB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D493E84"/>
    <w:multiLevelType w:val="hybridMultilevel"/>
    <w:tmpl w:val="09EC1B5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533871"/>
    <w:multiLevelType w:val="hybridMultilevel"/>
    <w:tmpl w:val="2294FEB8"/>
    <w:lvl w:ilvl="0" w:tplc="EA2A0EB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D8D4EA8"/>
    <w:multiLevelType w:val="hybridMultilevel"/>
    <w:tmpl w:val="850A7A64"/>
    <w:lvl w:ilvl="0" w:tplc="0413000F">
      <w:start w:val="1"/>
      <w:numFmt w:val="decimal"/>
      <w:lvlText w:val="%1."/>
      <w:lvlJc w:val="left"/>
      <w:pPr>
        <w:ind w:left="360" w:hanging="360"/>
      </w:p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DF32FE8"/>
    <w:multiLevelType w:val="hybridMultilevel"/>
    <w:tmpl w:val="1274396A"/>
    <w:lvl w:ilvl="0" w:tplc="8752B65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527C2E"/>
    <w:multiLevelType w:val="hybridMultilevel"/>
    <w:tmpl w:val="E184357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34479B"/>
    <w:multiLevelType w:val="hybridMultilevel"/>
    <w:tmpl w:val="AD1A52D0"/>
    <w:lvl w:ilvl="0" w:tplc="0114AF7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30019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8573BBD"/>
    <w:multiLevelType w:val="hybridMultilevel"/>
    <w:tmpl w:val="720EEBB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8B85E46"/>
    <w:multiLevelType w:val="hybridMultilevel"/>
    <w:tmpl w:val="D71C0752"/>
    <w:lvl w:ilvl="0" w:tplc="EA2A0EB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8BC749D"/>
    <w:multiLevelType w:val="hybridMultilevel"/>
    <w:tmpl w:val="D9727724"/>
    <w:lvl w:ilvl="0" w:tplc="EA2A0EB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2B701054"/>
    <w:multiLevelType w:val="hybridMultilevel"/>
    <w:tmpl w:val="5372B8C2"/>
    <w:lvl w:ilvl="0" w:tplc="0413000F">
      <w:start w:val="1"/>
      <w:numFmt w:val="decimal"/>
      <w:lvlText w:val="%1."/>
      <w:lvlJc w:val="left"/>
      <w:pPr>
        <w:ind w:left="360" w:hanging="360"/>
      </w:pPr>
    </w:lvl>
    <w:lvl w:ilvl="1" w:tplc="EA2A0EB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2FCB4624"/>
    <w:multiLevelType w:val="hybridMultilevel"/>
    <w:tmpl w:val="49DAB4D2"/>
    <w:lvl w:ilvl="0" w:tplc="0413000F">
      <w:start w:val="1"/>
      <w:numFmt w:val="decimal"/>
      <w:lvlText w:val="%1."/>
      <w:lvlJc w:val="left"/>
      <w:pPr>
        <w:ind w:left="360" w:hanging="360"/>
      </w:p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1BB7DA6"/>
    <w:multiLevelType w:val="hybridMultilevel"/>
    <w:tmpl w:val="59F6B394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5774EBB"/>
    <w:multiLevelType w:val="hybridMultilevel"/>
    <w:tmpl w:val="654A4C9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60757A0"/>
    <w:multiLevelType w:val="hybridMultilevel"/>
    <w:tmpl w:val="D812BEA2"/>
    <w:lvl w:ilvl="0" w:tplc="DECCC75A">
      <w:start w:val="1"/>
      <w:numFmt w:val="bullet"/>
      <w:lvlText w:val="⃝"/>
      <w:lvlJc w:val="left"/>
      <w:pPr>
        <w:ind w:left="360" w:hanging="360"/>
      </w:pPr>
      <w:rPr>
        <w:rFonts w:ascii="Calibri" w:hAnsi="Calibri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38A01698"/>
    <w:multiLevelType w:val="hybridMultilevel"/>
    <w:tmpl w:val="D6229484"/>
    <w:lvl w:ilvl="0" w:tplc="0413000F">
      <w:start w:val="1"/>
      <w:numFmt w:val="decimal"/>
      <w:lvlText w:val="%1."/>
      <w:lvlJc w:val="left"/>
      <w:pPr>
        <w:ind w:left="360" w:hanging="360"/>
      </w:pPr>
    </w:lvl>
    <w:lvl w:ilvl="1" w:tplc="04130019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F6F4703"/>
    <w:multiLevelType w:val="hybridMultilevel"/>
    <w:tmpl w:val="07CC56AE"/>
    <w:lvl w:ilvl="0" w:tplc="6C6E39E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0CB6E0B"/>
    <w:multiLevelType w:val="hybridMultilevel"/>
    <w:tmpl w:val="BB44CCDA"/>
    <w:lvl w:ilvl="0" w:tplc="0413000F">
      <w:start w:val="1"/>
      <w:numFmt w:val="decimal"/>
      <w:lvlText w:val="%1."/>
      <w:lvlJc w:val="left"/>
      <w:pPr>
        <w:ind w:left="360" w:hanging="360"/>
      </w:p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7776F61"/>
    <w:multiLevelType w:val="hybridMultilevel"/>
    <w:tmpl w:val="3B2C5CF2"/>
    <w:lvl w:ilvl="0" w:tplc="EA2A0EB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47CD3A29"/>
    <w:multiLevelType w:val="hybridMultilevel"/>
    <w:tmpl w:val="ED6CE708"/>
    <w:lvl w:ilvl="0" w:tplc="1ADCF3E2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132627"/>
    <w:multiLevelType w:val="hybridMultilevel"/>
    <w:tmpl w:val="E4588088"/>
    <w:lvl w:ilvl="0" w:tplc="0413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EA2A0EB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4FAF2271"/>
    <w:multiLevelType w:val="hybridMultilevel"/>
    <w:tmpl w:val="E3BC1F42"/>
    <w:lvl w:ilvl="0" w:tplc="EA2A0EB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AF65B60"/>
    <w:multiLevelType w:val="hybridMultilevel"/>
    <w:tmpl w:val="1780F1F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C516173"/>
    <w:multiLevelType w:val="hybridMultilevel"/>
    <w:tmpl w:val="89284562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5D817981"/>
    <w:multiLevelType w:val="hybridMultilevel"/>
    <w:tmpl w:val="24E8467E"/>
    <w:lvl w:ilvl="0" w:tplc="EA2A0EB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61C35092"/>
    <w:multiLevelType w:val="hybridMultilevel"/>
    <w:tmpl w:val="5372B8C2"/>
    <w:lvl w:ilvl="0" w:tplc="0413000F">
      <w:start w:val="1"/>
      <w:numFmt w:val="decimal"/>
      <w:lvlText w:val="%1."/>
      <w:lvlJc w:val="left"/>
      <w:pPr>
        <w:ind w:left="360" w:hanging="360"/>
      </w:pPr>
    </w:lvl>
    <w:lvl w:ilvl="1" w:tplc="EA2A0EB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25C3002"/>
    <w:multiLevelType w:val="hybridMultilevel"/>
    <w:tmpl w:val="EE885844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4682936"/>
    <w:multiLevelType w:val="hybridMultilevel"/>
    <w:tmpl w:val="886C0EC0"/>
    <w:lvl w:ilvl="0" w:tplc="EA2A0EB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66D24CEC"/>
    <w:multiLevelType w:val="hybridMultilevel"/>
    <w:tmpl w:val="8E40B360"/>
    <w:lvl w:ilvl="0" w:tplc="0413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7" w15:restartNumberingAfterBreak="0">
    <w:nsid w:val="679F12AA"/>
    <w:multiLevelType w:val="hybridMultilevel"/>
    <w:tmpl w:val="7CE02454"/>
    <w:lvl w:ilvl="0" w:tplc="EA2A0EB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6B8E7EA5"/>
    <w:multiLevelType w:val="hybridMultilevel"/>
    <w:tmpl w:val="E430808C"/>
    <w:lvl w:ilvl="0" w:tplc="EA2A0EB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6BA1535E"/>
    <w:multiLevelType w:val="hybridMultilevel"/>
    <w:tmpl w:val="5F06F132"/>
    <w:lvl w:ilvl="0" w:tplc="4ABC5BD4">
      <w:numFmt w:val="bullet"/>
      <w:lvlText w:val="-"/>
      <w:lvlJc w:val="left"/>
      <w:pPr>
        <w:ind w:left="36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6E200EFE"/>
    <w:multiLevelType w:val="hybridMultilevel"/>
    <w:tmpl w:val="8F3A4646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04D19A0"/>
    <w:multiLevelType w:val="hybridMultilevel"/>
    <w:tmpl w:val="7F08ECBC"/>
    <w:lvl w:ilvl="0" w:tplc="0413000F">
      <w:start w:val="1"/>
      <w:numFmt w:val="decimal"/>
      <w:lvlText w:val="%1."/>
      <w:lvlJc w:val="left"/>
      <w:pPr>
        <w:ind w:left="360" w:hanging="360"/>
      </w:pPr>
    </w:lvl>
    <w:lvl w:ilvl="1" w:tplc="834EE0C4">
      <w:numFmt w:val="bullet"/>
      <w:lvlText w:val="-"/>
      <w:lvlJc w:val="left"/>
      <w:pPr>
        <w:ind w:left="1425" w:hanging="705"/>
      </w:pPr>
      <w:rPr>
        <w:rFonts w:ascii="Times New Roman" w:eastAsia="Calibri" w:hAnsi="Times New Roman" w:cs="Times New Roman" w:hint="default"/>
      </w:r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8ED5B84"/>
    <w:multiLevelType w:val="hybridMultilevel"/>
    <w:tmpl w:val="586ED84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A7E127A"/>
    <w:multiLevelType w:val="hybridMultilevel"/>
    <w:tmpl w:val="EB50E6B6"/>
    <w:lvl w:ilvl="0" w:tplc="0413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4" w15:restartNumberingAfterBreak="0">
    <w:nsid w:val="7E525AD8"/>
    <w:multiLevelType w:val="hybridMultilevel"/>
    <w:tmpl w:val="17FCA44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1641020">
    <w:abstractNumId w:val="31"/>
  </w:num>
  <w:num w:numId="2" w16cid:durableId="1602950783">
    <w:abstractNumId w:val="6"/>
  </w:num>
  <w:num w:numId="3" w16cid:durableId="1712146865">
    <w:abstractNumId w:val="30"/>
  </w:num>
  <w:num w:numId="4" w16cid:durableId="985280442">
    <w:abstractNumId w:val="20"/>
  </w:num>
  <w:num w:numId="5" w16cid:durableId="1681464027">
    <w:abstractNumId w:val="14"/>
  </w:num>
  <w:num w:numId="6" w16cid:durableId="607125867">
    <w:abstractNumId w:val="35"/>
  </w:num>
  <w:num w:numId="7" w16cid:durableId="814638930">
    <w:abstractNumId w:val="4"/>
  </w:num>
  <w:num w:numId="8" w16cid:durableId="1137986731">
    <w:abstractNumId w:val="28"/>
  </w:num>
  <w:num w:numId="9" w16cid:durableId="1004893144">
    <w:abstractNumId w:val="26"/>
  </w:num>
  <w:num w:numId="10" w16cid:durableId="1765032117">
    <w:abstractNumId w:val="39"/>
  </w:num>
  <w:num w:numId="11" w16cid:durableId="1460950129">
    <w:abstractNumId w:val="42"/>
  </w:num>
  <w:num w:numId="12" w16cid:durableId="1477258074">
    <w:abstractNumId w:val="32"/>
  </w:num>
  <w:num w:numId="13" w16cid:durableId="645814525">
    <w:abstractNumId w:val="36"/>
  </w:num>
  <w:num w:numId="14" w16cid:durableId="329990057">
    <w:abstractNumId w:val="17"/>
  </w:num>
  <w:num w:numId="15" w16cid:durableId="356858412">
    <w:abstractNumId w:val="6"/>
  </w:num>
  <w:num w:numId="16" w16cid:durableId="433788087">
    <w:abstractNumId w:val="39"/>
  </w:num>
  <w:num w:numId="17" w16cid:durableId="157099222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45364175">
    <w:abstractNumId w:val="23"/>
  </w:num>
  <w:num w:numId="19" w16cid:durableId="892546108">
    <w:abstractNumId w:val="21"/>
  </w:num>
  <w:num w:numId="20" w16cid:durableId="1500458558">
    <w:abstractNumId w:val="1"/>
  </w:num>
  <w:num w:numId="21" w16cid:durableId="2088184041">
    <w:abstractNumId w:val="19"/>
  </w:num>
  <w:num w:numId="22" w16cid:durableId="888567718">
    <w:abstractNumId w:val="13"/>
  </w:num>
  <w:num w:numId="23" w16cid:durableId="1485583122">
    <w:abstractNumId w:val="44"/>
  </w:num>
  <w:num w:numId="24" w16cid:durableId="1672103223">
    <w:abstractNumId w:val="15"/>
  </w:num>
  <w:num w:numId="25" w16cid:durableId="475532916">
    <w:abstractNumId w:val="41"/>
  </w:num>
  <w:num w:numId="26" w16cid:durableId="1275945670">
    <w:abstractNumId w:val="29"/>
  </w:num>
  <w:num w:numId="27" w16cid:durableId="1572229323">
    <w:abstractNumId w:val="9"/>
  </w:num>
  <w:num w:numId="28" w16cid:durableId="1320570634">
    <w:abstractNumId w:val="2"/>
  </w:num>
  <w:num w:numId="29" w16cid:durableId="377358107">
    <w:abstractNumId w:val="8"/>
  </w:num>
  <w:num w:numId="30" w16cid:durableId="810440541">
    <w:abstractNumId w:val="25"/>
  </w:num>
  <w:num w:numId="31" w16cid:durableId="1391808439">
    <w:abstractNumId w:val="7"/>
  </w:num>
  <w:num w:numId="32" w16cid:durableId="1014262594">
    <w:abstractNumId w:val="11"/>
  </w:num>
  <w:num w:numId="33" w16cid:durableId="1804543722">
    <w:abstractNumId w:val="38"/>
  </w:num>
  <w:num w:numId="34" w16cid:durableId="102769304">
    <w:abstractNumId w:val="33"/>
  </w:num>
  <w:num w:numId="35" w16cid:durableId="482819414">
    <w:abstractNumId w:val="43"/>
  </w:num>
  <w:num w:numId="36" w16cid:durableId="908810622">
    <w:abstractNumId w:val="16"/>
  </w:num>
  <w:num w:numId="37" w16cid:durableId="1663585801">
    <w:abstractNumId w:val="40"/>
  </w:num>
  <w:num w:numId="38" w16cid:durableId="1896701719">
    <w:abstractNumId w:val="0"/>
  </w:num>
  <w:num w:numId="39" w16cid:durableId="836190133">
    <w:abstractNumId w:val="18"/>
  </w:num>
  <w:num w:numId="40" w16cid:durableId="697969660">
    <w:abstractNumId w:val="34"/>
  </w:num>
  <w:num w:numId="41" w16cid:durableId="384303294">
    <w:abstractNumId w:val="3"/>
  </w:num>
  <w:num w:numId="42" w16cid:durableId="1724333913">
    <w:abstractNumId w:val="27"/>
  </w:num>
  <w:num w:numId="43" w16cid:durableId="375281590">
    <w:abstractNumId w:val="12"/>
  </w:num>
  <w:num w:numId="44" w16cid:durableId="1966080486">
    <w:abstractNumId w:val="10"/>
  </w:num>
  <w:num w:numId="45" w16cid:durableId="1657104393">
    <w:abstractNumId w:val="5"/>
  </w:num>
  <w:num w:numId="46" w16cid:durableId="1944995859">
    <w:abstractNumId w:val="37"/>
  </w:num>
  <w:num w:numId="47" w16cid:durableId="378015241">
    <w:abstractNumId w:val="22"/>
  </w:num>
  <w:num w:numId="48" w16cid:durableId="729501171">
    <w:abstractNumId w:val="2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I_DOCTYPE" w:val="report"/>
    <w:docVar w:name="CI_Language" w:val="nl-NL"/>
    <w:docVar w:name="CI_VERSION" w:val="11.0.8169"/>
    <w:docVar w:name="date" w:val="3-3-2011 14:36:54"/>
    <w:docVar w:name="editor" w:val="Ellen Stoop"/>
    <w:docVar w:name="field_absent" w:val="Afwezig"/>
    <w:docVar w:name="field_agenda_description" w:val="Maak een agenda"/>
    <w:docVar w:name="field_agenda_title" w:val="Agenda"/>
    <w:docVar w:name="field_application" w:val="Applicatie"/>
    <w:docVar w:name="field_approved" w:val="Vastgesteld"/>
    <w:docVar w:name="field_approved_by" w:val="Goedgekeurd door"/>
    <w:docVar w:name="field_approved_by_short" w:val="Goedgek. door"/>
    <w:docVar w:name="field_asagreed" w:val="Volgens afspraak/verzoek d.d."/>
    <w:docVar w:name="field_attachment" w:val="Bijlage"/>
    <w:docVar w:name="field_attachments" w:val="Bijlage(n):"/>
    <w:docVar w:name="field_attention" w:val="Ter attentie van"/>
    <w:docVar w:name="field_author_full" w:val="Auteur"/>
    <w:docVar w:name="field_cc" w:val="CC"/>
    <w:docVar w:name="field_city" w:val="Plaats"/>
    <w:docVar w:name="field_client" w:val="Opdrachtgever"/>
    <w:docVar w:name="field_colofon" w:val="Colofon"/>
    <w:docVar w:name="field_comments" w:val="Opmerkingen"/>
    <w:docVar w:name="field_concerning" w:val="Volgens bespreking op"/>
    <w:docVar w:name="field_concerns" w:val="Onderwerp"/>
    <w:docVar w:name="field_confidential" w:val="Vertrouwelijk"/>
    <w:docVar w:name="field_contact" w:val="Contactpersoon"/>
    <w:docVar w:name="field_copy" w:val="Kopie"/>
    <w:docVar w:name="field_copyright" w:val="Copyright"/>
    <w:docVar w:name="field_date" w:val="Datum"/>
    <w:docVar w:name="field_decree_title" w:val="Besluit"/>
    <w:docVar w:name="field_description" w:val="Description"/>
    <w:docVar w:name="field_directdial" w:val="Direct nummer"/>
    <w:docVar w:name="field_directdialareacode" w:val="Direct 020-"/>
    <w:docVar w:name="field_directfax" w:val="Directe fax"/>
    <w:docVar w:name="field_directfaxareacode" w:val="Directe fax 020-"/>
    <w:docVar w:name="field_distribution" w:val="Distributie"/>
    <w:docVar w:name="field_documentnumber" w:val="Documentnummer"/>
    <w:docVar w:name="field_documenttitle" w:val=" "/>
    <w:docVar w:name="field_editor" w:val="Opgemaakt door"/>
    <w:docVar w:name="field_email" w:val="E-mail"/>
    <w:docVar w:name="field_ending_greet" w:val="Met vriendelijke groet,"/>
    <w:docVar w:name="field_fax_disclaimer" w:val="Indien dit faxbericht niet correct is overgekomen, verzoeken wij u dit per ommegaande aan ons te melden."/>
    <w:docVar w:name="field_fax_option_1" w:val="Spoed"/>
    <w:docVar w:name="field_fax_option_1_short" w:val="Spoed"/>
    <w:docVar w:name="field_fax_option_2" w:val="Ter kennisgeving"/>
    <w:docVar w:name="field_fax_option_2_short" w:val="Kennisgeving"/>
    <w:docVar w:name="field_fax_option_3" w:val="Graag een antwoord"/>
    <w:docVar w:name="field_fax_option_3_short" w:val="Antwoord"/>
    <w:docVar w:name="field_fax_option_4" w:val="Circulaire"/>
    <w:docVar w:name="field_fax_option_4_short" w:val="Circulaire"/>
    <w:docVar w:name="field_fax_title" w:val="Faxbericht"/>
    <w:docVar w:name="field_faxnumber" w:val="Faxnummer"/>
    <w:docVar w:name="field_faxnumberareacode" w:val="Faxnr. 020-"/>
    <w:docVar w:name="field_forfurtheraction" w:val="Ter verdere afhandeling"/>
    <w:docVar w:name="field_from" w:val="Van"/>
    <w:docVar w:name="field_function" w:val="Functie"/>
    <w:docVar w:name="field_fyi" w:val="Ter kennisneming"/>
    <w:docVar w:name="field_handledby" w:val="Behandeld door"/>
    <w:docVar w:name="field_initiator" w:val="Initiator"/>
    <w:docVar w:name="field_location" w:val="Locatie"/>
    <w:docVar w:name="field_meeting" w:val="Bespreking"/>
    <w:docVar w:name="field_meetingdate" w:val="Vergaderdatum"/>
    <w:docVar w:name="field_memo_title" w:val="Memo"/>
    <w:docVar w:name="field_minutes_description" w:val="Maak een verslag"/>
    <w:docVar w:name="field_minutes_title" w:val="Verslag"/>
    <w:docVar w:name="field_name" w:val="Naam"/>
    <w:docVar w:name="field_number" w:val="Nummer"/>
    <w:docVar w:name="field_offer" w:val="Offerte"/>
    <w:docVar w:name="field_ourref" w:val="Ons kenmerk"/>
    <w:docVar w:name="field_ourreference" w:val="Ons kenmerk"/>
    <w:docVar w:name="field_page" w:val="Pagina"/>
    <w:docVar w:name="field_pages_incl" w:val="Pagina('s) incl. deze pagina"/>
    <w:docVar w:name="field_pages_short" w:val="# pagina's"/>
    <w:docVar w:name="field_period" w:val="Periode"/>
    <w:docVar w:name="field_phone" w:val="Telefoon"/>
    <w:docVar w:name="field_phone2" w:val="Telefoon 2"/>
    <w:docVar w:name="field_phoneareacode" w:val="Telefoon 020-"/>
    <w:docVar w:name="field_pleasecomment" w:val="Gaarne advies/commentaar"/>
    <w:docVar w:name="field_pleasecontact" w:val="Gaarne contact opnemen met"/>
    <w:docVar w:name="field_pleasereturn" w:val="Gaarne retour"/>
    <w:docVar w:name="field_pobox" w:val="Postbus"/>
    <w:docVar w:name="field_poboxnr" w:val="Postbusnr."/>
    <w:docVar w:name="field_present" w:val="Aanwezig"/>
    <w:docVar w:name="field_receivers" w:val="Ontvangers"/>
    <w:docVar w:name="field_related_documents" w:val="Gerelateerde documenten"/>
    <w:docVar w:name="field_report_disclaimer" w:val="Niets uit deze uitgave mag worden verveelvoudigd en/of openbaar gemaakt door middel van druk, fotokopie, microfilm of op welke andere wijze ook, zonder voorafgaande toestemming van CIBER Nederland BV."/>
    <w:docVar w:name="field_report_title" w:val="Rapport"/>
    <w:docVar w:name="field_reportnr" w:val="Verslagnummer"/>
    <w:docVar w:name="field_returnedwiththanks" w:val="Met dank retour"/>
    <w:docVar w:name="field_scribe" w:val="Notulist"/>
    <w:docVar w:name="field_short_description" w:val="Korte beschrijving"/>
    <w:docVar w:name="field_status" w:val="Status"/>
    <w:docVar w:name="field_subject" w:val="Onderwerp"/>
    <w:docVar w:name="field_subtitle" w:val="Subtitel"/>
    <w:docVar w:name="field_time" w:val="Tijd"/>
    <w:docVar w:name="field_title" w:val="Titel"/>
    <w:docVar w:name="field_to" w:val="Aan"/>
    <w:docVar w:name="field_toc" w:val="Inhoudsopgave"/>
    <w:docVar w:name="field_type" w:val="Type"/>
    <w:docVar w:name="field_typedocument" w:val="Type stuk"/>
    <w:docVar w:name="field_use_logo" w:val="Toon logo"/>
    <w:docVar w:name="field_version" w:val="Versie"/>
    <w:docVar w:name="field_versionnr" w:val="Versienummer"/>
    <w:docVar w:name="field_yourfax" w:val="Uw faxnummer"/>
    <w:docVar w:name="field_yourref" w:val="Uw kenmerk"/>
    <w:docVar w:name="field_yourreference" w:val="Uw kenmerk"/>
    <w:docVar w:name="ourref" w:val="Ons kenmerk"/>
    <w:docVar w:name="sender_address1" w:val="Spui 21"/>
    <w:docVar w:name="sender_address2" w:val="1012 WX Amsterdam"/>
    <w:docVar w:name="sender_address3" w:val="19268"/>
    <w:docVar w:name="sender_address4" w:val="1000 GG Amsterdam"/>
    <w:docVar w:name="sender_faxnumber" w:val="525 4963"/>
    <w:docVar w:name="sender_phone" w:val="525 2925"/>
    <w:docVar w:name="subunit" w:val="Interne en corporate communicatie"/>
    <w:docVar w:name="unit" w:val="bureau Communicatie"/>
    <w:docVar w:name="url" w:val="www.uva.nl"/>
    <w:docVar w:name="use_logo" w:val="1"/>
  </w:docVars>
  <w:rsids>
    <w:rsidRoot w:val="00C955C1"/>
    <w:rsid w:val="0000048F"/>
    <w:rsid w:val="0000107A"/>
    <w:rsid w:val="00002F34"/>
    <w:rsid w:val="00006072"/>
    <w:rsid w:val="00006088"/>
    <w:rsid w:val="0000693B"/>
    <w:rsid w:val="00010282"/>
    <w:rsid w:val="00013527"/>
    <w:rsid w:val="00013717"/>
    <w:rsid w:val="000171A4"/>
    <w:rsid w:val="00017993"/>
    <w:rsid w:val="00025C13"/>
    <w:rsid w:val="000260A3"/>
    <w:rsid w:val="00026ACC"/>
    <w:rsid w:val="00027CCA"/>
    <w:rsid w:val="00031D8A"/>
    <w:rsid w:val="00032006"/>
    <w:rsid w:val="00032132"/>
    <w:rsid w:val="00034DD1"/>
    <w:rsid w:val="00035983"/>
    <w:rsid w:val="00037C3C"/>
    <w:rsid w:val="00037C5C"/>
    <w:rsid w:val="0004181A"/>
    <w:rsid w:val="000435A3"/>
    <w:rsid w:val="000443CC"/>
    <w:rsid w:val="000445A3"/>
    <w:rsid w:val="00044B8C"/>
    <w:rsid w:val="00051B4A"/>
    <w:rsid w:val="00053610"/>
    <w:rsid w:val="000552F4"/>
    <w:rsid w:val="00055B04"/>
    <w:rsid w:val="000576DA"/>
    <w:rsid w:val="00060930"/>
    <w:rsid w:val="00060949"/>
    <w:rsid w:val="00061105"/>
    <w:rsid w:val="00065DFE"/>
    <w:rsid w:val="00072C23"/>
    <w:rsid w:val="00082219"/>
    <w:rsid w:val="00086470"/>
    <w:rsid w:val="0009100E"/>
    <w:rsid w:val="00091845"/>
    <w:rsid w:val="000928BD"/>
    <w:rsid w:val="0009361E"/>
    <w:rsid w:val="00095A6A"/>
    <w:rsid w:val="00095D51"/>
    <w:rsid w:val="00095DFE"/>
    <w:rsid w:val="000A6E25"/>
    <w:rsid w:val="000A75FE"/>
    <w:rsid w:val="000B0784"/>
    <w:rsid w:val="000B4083"/>
    <w:rsid w:val="000C03CA"/>
    <w:rsid w:val="000C1A47"/>
    <w:rsid w:val="000C319E"/>
    <w:rsid w:val="000C4166"/>
    <w:rsid w:val="000C58C2"/>
    <w:rsid w:val="000C7254"/>
    <w:rsid w:val="000D35C3"/>
    <w:rsid w:val="000E07A2"/>
    <w:rsid w:val="000E2F7A"/>
    <w:rsid w:val="000E3E37"/>
    <w:rsid w:val="000E4184"/>
    <w:rsid w:val="000E47D7"/>
    <w:rsid w:val="000E5BAB"/>
    <w:rsid w:val="000E5C79"/>
    <w:rsid w:val="000E6214"/>
    <w:rsid w:val="000F06D6"/>
    <w:rsid w:val="000F27FD"/>
    <w:rsid w:val="000F3DA1"/>
    <w:rsid w:val="000F5C3B"/>
    <w:rsid w:val="000F6CCF"/>
    <w:rsid w:val="00102359"/>
    <w:rsid w:val="00102D0E"/>
    <w:rsid w:val="00110548"/>
    <w:rsid w:val="0011561A"/>
    <w:rsid w:val="00117B37"/>
    <w:rsid w:val="00121DC3"/>
    <w:rsid w:val="00124F4E"/>
    <w:rsid w:val="00125189"/>
    <w:rsid w:val="00126895"/>
    <w:rsid w:val="001271D6"/>
    <w:rsid w:val="00131A28"/>
    <w:rsid w:val="001321EE"/>
    <w:rsid w:val="00134CD9"/>
    <w:rsid w:val="00141070"/>
    <w:rsid w:val="00145F98"/>
    <w:rsid w:val="00147B2E"/>
    <w:rsid w:val="00150B31"/>
    <w:rsid w:val="00151D60"/>
    <w:rsid w:val="00157203"/>
    <w:rsid w:val="00163231"/>
    <w:rsid w:val="001633E4"/>
    <w:rsid w:val="00163BFD"/>
    <w:rsid w:val="00165E5A"/>
    <w:rsid w:val="00165EE7"/>
    <w:rsid w:val="00170134"/>
    <w:rsid w:val="0017038B"/>
    <w:rsid w:val="00170F61"/>
    <w:rsid w:val="001719A9"/>
    <w:rsid w:val="00172531"/>
    <w:rsid w:val="00173B19"/>
    <w:rsid w:val="00176F66"/>
    <w:rsid w:val="00181FBD"/>
    <w:rsid w:val="00183B68"/>
    <w:rsid w:val="00185D26"/>
    <w:rsid w:val="00197731"/>
    <w:rsid w:val="001A1FCB"/>
    <w:rsid w:val="001A7E8E"/>
    <w:rsid w:val="001B30B6"/>
    <w:rsid w:val="001B3F40"/>
    <w:rsid w:val="001C322C"/>
    <w:rsid w:val="001C40A9"/>
    <w:rsid w:val="001C4126"/>
    <w:rsid w:val="001D1D5B"/>
    <w:rsid w:val="001D276A"/>
    <w:rsid w:val="001D29A6"/>
    <w:rsid w:val="001D4363"/>
    <w:rsid w:val="001D4640"/>
    <w:rsid w:val="001D58D0"/>
    <w:rsid w:val="001D5955"/>
    <w:rsid w:val="001D5D6C"/>
    <w:rsid w:val="001D7097"/>
    <w:rsid w:val="001E2336"/>
    <w:rsid w:val="001E2509"/>
    <w:rsid w:val="001E4874"/>
    <w:rsid w:val="001F0278"/>
    <w:rsid w:val="001F0D26"/>
    <w:rsid w:val="001F1DE1"/>
    <w:rsid w:val="001F2B87"/>
    <w:rsid w:val="001F75E5"/>
    <w:rsid w:val="00204A73"/>
    <w:rsid w:val="002075BB"/>
    <w:rsid w:val="00212032"/>
    <w:rsid w:val="00213EB1"/>
    <w:rsid w:val="00215EA5"/>
    <w:rsid w:val="00217C99"/>
    <w:rsid w:val="002208F7"/>
    <w:rsid w:val="00220E69"/>
    <w:rsid w:val="0022217A"/>
    <w:rsid w:val="00222B96"/>
    <w:rsid w:val="0022483A"/>
    <w:rsid w:val="002273B1"/>
    <w:rsid w:val="00235396"/>
    <w:rsid w:val="00235CD5"/>
    <w:rsid w:val="00242141"/>
    <w:rsid w:val="00242BD1"/>
    <w:rsid w:val="002449DD"/>
    <w:rsid w:val="00244EA8"/>
    <w:rsid w:val="00250A84"/>
    <w:rsid w:val="00250B3C"/>
    <w:rsid w:val="00257672"/>
    <w:rsid w:val="00261A4F"/>
    <w:rsid w:val="002638B2"/>
    <w:rsid w:val="00266950"/>
    <w:rsid w:val="00266BC9"/>
    <w:rsid w:val="00272C39"/>
    <w:rsid w:val="00274198"/>
    <w:rsid w:val="002768D6"/>
    <w:rsid w:val="002774E8"/>
    <w:rsid w:val="00280724"/>
    <w:rsid w:val="00283C40"/>
    <w:rsid w:val="00293A45"/>
    <w:rsid w:val="00294ED1"/>
    <w:rsid w:val="0029642A"/>
    <w:rsid w:val="002A2E69"/>
    <w:rsid w:val="002A376B"/>
    <w:rsid w:val="002A75D7"/>
    <w:rsid w:val="002B153A"/>
    <w:rsid w:val="002B2DA5"/>
    <w:rsid w:val="002B2DAD"/>
    <w:rsid w:val="002B51B0"/>
    <w:rsid w:val="002C134A"/>
    <w:rsid w:val="002C1944"/>
    <w:rsid w:val="002C4F31"/>
    <w:rsid w:val="002D074F"/>
    <w:rsid w:val="002D4CC9"/>
    <w:rsid w:val="002D5D28"/>
    <w:rsid w:val="002D64E0"/>
    <w:rsid w:val="002D66AD"/>
    <w:rsid w:val="002D6814"/>
    <w:rsid w:val="002D6A67"/>
    <w:rsid w:val="002E471F"/>
    <w:rsid w:val="002F087C"/>
    <w:rsid w:val="0030079C"/>
    <w:rsid w:val="00300AD8"/>
    <w:rsid w:val="003059EA"/>
    <w:rsid w:val="00305F00"/>
    <w:rsid w:val="003062A5"/>
    <w:rsid w:val="00312140"/>
    <w:rsid w:val="00313E4D"/>
    <w:rsid w:val="00315139"/>
    <w:rsid w:val="00315C62"/>
    <w:rsid w:val="0032012B"/>
    <w:rsid w:val="003210B9"/>
    <w:rsid w:val="00324D68"/>
    <w:rsid w:val="003276F2"/>
    <w:rsid w:val="00332276"/>
    <w:rsid w:val="00332293"/>
    <w:rsid w:val="00334B17"/>
    <w:rsid w:val="00334E4E"/>
    <w:rsid w:val="00336E18"/>
    <w:rsid w:val="0034335E"/>
    <w:rsid w:val="003434E2"/>
    <w:rsid w:val="003435CE"/>
    <w:rsid w:val="003462DE"/>
    <w:rsid w:val="00346C1D"/>
    <w:rsid w:val="00350D4A"/>
    <w:rsid w:val="00361163"/>
    <w:rsid w:val="00361556"/>
    <w:rsid w:val="0036263A"/>
    <w:rsid w:val="00375EB5"/>
    <w:rsid w:val="00376280"/>
    <w:rsid w:val="003776DC"/>
    <w:rsid w:val="003879C1"/>
    <w:rsid w:val="0039022E"/>
    <w:rsid w:val="003927AC"/>
    <w:rsid w:val="003974FB"/>
    <w:rsid w:val="003A076D"/>
    <w:rsid w:val="003A1334"/>
    <w:rsid w:val="003A1902"/>
    <w:rsid w:val="003A34D0"/>
    <w:rsid w:val="003A3CE7"/>
    <w:rsid w:val="003A7AD9"/>
    <w:rsid w:val="003B39C5"/>
    <w:rsid w:val="003B6CCA"/>
    <w:rsid w:val="003C6DB7"/>
    <w:rsid w:val="003D0357"/>
    <w:rsid w:val="003D0C5D"/>
    <w:rsid w:val="003D323D"/>
    <w:rsid w:val="003D3EA3"/>
    <w:rsid w:val="003D579B"/>
    <w:rsid w:val="003D7619"/>
    <w:rsid w:val="003E21A0"/>
    <w:rsid w:val="003E21FF"/>
    <w:rsid w:val="003E31D1"/>
    <w:rsid w:val="003E406C"/>
    <w:rsid w:val="003E4BA4"/>
    <w:rsid w:val="003E6EBE"/>
    <w:rsid w:val="003E70ED"/>
    <w:rsid w:val="003F61DD"/>
    <w:rsid w:val="003F6B23"/>
    <w:rsid w:val="003F7D62"/>
    <w:rsid w:val="0040703F"/>
    <w:rsid w:val="00412125"/>
    <w:rsid w:val="00413E59"/>
    <w:rsid w:val="0041485F"/>
    <w:rsid w:val="004218F0"/>
    <w:rsid w:val="00424EF8"/>
    <w:rsid w:val="00430635"/>
    <w:rsid w:val="00432E0D"/>
    <w:rsid w:val="00435459"/>
    <w:rsid w:val="004512D1"/>
    <w:rsid w:val="004523AC"/>
    <w:rsid w:val="004525A5"/>
    <w:rsid w:val="0045276D"/>
    <w:rsid w:val="00462802"/>
    <w:rsid w:val="00466845"/>
    <w:rsid w:val="00466B9A"/>
    <w:rsid w:val="0046755E"/>
    <w:rsid w:val="0046776E"/>
    <w:rsid w:val="00476CE5"/>
    <w:rsid w:val="0048005F"/>
    <w:rsid w:val="00480E21"/>
    <w:rsid w:val="004845EB"/>
    <w:rsid w:val="004902D2"/>
    <w:rsid w:val="0049589D"/>
    <w:rsid w:val="00495ED1"/>
    <w:rsid w:val="004A452A"/>
    <w:rsid w:val="004A4573"/>
    <w:rsid w:val="004A5006"/>
    <w:rsid w:val="004B1C8A"/>
    <w:rsid w:val="004B5EF6"/>
    <w:rsid w:val="004B7144"/>
    <w:rsid w:val="004C1F17"/>
    <w:rsid w:val="004C4AEE"/>
    <w:rsid w:val="004C73A7"/>
    <w:rsid w:val="004D09EB"/>
    <w:rsid w:val="004D2CB7"/>
    <w:rsid w:val="004D5A47"/>
    <w:rsid w:val="004D5FCF"/>
    <w:rsid w:val="004E14CF"/>
    <w:rsid w:val="004E1610"/>
    <w:rsid w:val="004E1CC5"/>
    <w:rsid w:val="004E54A3"/>
    <w:rsid w:val="004E5D40"/>
    <w:rsid w:val="004E7300"/>
    <w:rsid w:val="004F03A0"/>
    <w:rsid w:val="004F17A2"/>
    <w:rsid w:val="004F1DD8"/>
    <w:rsid w:val="004F431F"/>
    <w:rsid w:val="004F5E34"/>
    <w:rsid w:val="00501B21"/>
    <w:rsid w:val="00501B81"/>
    <w:rsid w:val="00507840"/>
    <w:rsid w:val="005079CC"/>
    <w:rsid w:val="00510167"/>
    <w:rsid w:val="00515882"/>
    <w:rsid w:val="00515D86"/>
    <w:rsid w:val="00525CE8"/>
    <w:rsid w:val="00527C67"/>
    <w:rsid w:val="0054089C"/>
    <w:rsid w:val="00540CD8"/>
    <w:rsid w:val="00542E1C"/>
    <w:rsid w:val="00542F76"/>
    <w:rsid w:val="00545C34"/>
    <w:rsid w:val="005464A5"/>
    <w:rsid w:val="00547110"/>
    <w:rsid w:val="00547569"/>
    <w:rsid w:val="005478EA"/>
    <w:rsid w:val="00552E99"/>
    <w:rsid w:val="00554679"/>
    <w:rsid w:val="005568A5"/>
    <w:rsid w:val="00561B7C"/>
    <w:rsid w:val="00561D2A"/>
    <w:rsid w:val="005624CB"/>
    <w:rsid w:val="00562B42"/>
    <w:rsid w:val="00564926"/>
    <w:rsid w:val="0056777E"/>
    <w:rsid w:val="00567EC8"/>
    <w:rsid w:val="00567FEB"/>
    <w:rsid w:val="00570994"/>
    <w:rsid w:val="00570F45"/>
    <w:rsid w:val="005713CF"/>
    <w:rsid w:val="00572C4D"/>
    <w:rsid w:val="00573606"/>
    <w:rsid w:val="005737F6"/>
    <w:rsid w:val="00577A08"/>
    <w:rsid w:val="00585E0D"/>
    <w:rsid w:val="005865DB"/>
    <w:rsid w:val="0059193B"/>
    <w:rsid w:val="00592037"/>
    <w:rsid w:val="005941A2"/>
    <w:rsid w:val="00594ADB"/>
    <w:rsid w:val="005A4248"/>
    <w:rsid w:val="005B07AC"/>
    <w:rsid w:val="005B4466"/>
    <w:rsid w:val="005B47D0"/>
    <w:rsid w:val="005B4BF1"/>
    <w:rsid w:val="005B6358"/>
    <w:rsid w:val="005C02CB"/>
    <w:rsid w:val="005C1FCE"/>
    <w:rsid w:val="005C3A99"/>
    <w:rsid w:val="005C67D5"/>
    <w:rsid w:val="005C7FB1"/>
    <w:rsid w:val="005D000C"/>
    <w:rsid w:val="005D0BAE"/>
    <w:rsid w:val="005D3BCC"/>
    <w:rsid w:val="005D739D"/>
    <w:rsid w:val="005E23FA"/>
    <w:rsid w:val="005E55FD"/>
    <w:rsid w:val="005F0B64"/>
    <w:rsid w:val="005F0F19"/>
    <w:rsid w:val="006029CE"/>
    <w:rsid w:val="00603895"/>
    <w:rsid w:val="00606B18"/>
    <w:rsid w:val="00610242"/>
    <w:rsid w:val="00612840"/>
    <w:rsid w:val="00612F0E"/>
    <w:rsid w:val="006158C8"/>
    <w:rsid w:val="00615FAC"/>
    <w:rsid w:val="00616041"/>
    <w:rsid w:val="006267E5"/>
    <w:rsid w:val="00626BF6"/>
    <w:rsid w:val="00640D5A"/>
    <w:rsid w:val="00642EC1"/>
    <w:rsid w:val="00645221"/>
    <w:rsid w:val="00646EC8"/>
    <w:rsid w:val="0065134D"/>
    <w:rsid w:val="006513C3"/>
    <w:rsid w:val="00651E0B"/>
    <w:rsid w:val="006523D2"/>
    <w:rsid w:val="00657DEE"/>
    <w:rsid w:val="0066082D"/>
    <w:rsid w:val="006623BA"/>
    <w:rsid w:val="00662CBF"/>
    <w:rsid w:val="006730D8"/>
    <w:rsid w:val="00675835"/>
    <w:rsid w:val="00675C72"/>
    <w:rsid w:val="006776FC"/>
    <w:rsid w:val="00677A62"/>
    <w:rsid w:val="00680425"/>
    <w:rsid w:val="00681D75"/>
    <w:rsid w:val="00682DC8"/>
    <w:rsid w:val="00683C3D"/>
    <w:rsid w:val="006848CB"/>
    <w:rsid w:val="00686801"/>
    <w:rsid w:val="00687FE1"/>
    <w:rsid w:val="00692F3D"/>
    <w:rsid w:val="0069436E"/>
    <w:rsid w:val="006A0800"/>
    <w:rsid w:val="006A2F43"/>
    <w:rsid w:val="006A64EA"/>
    <w:rsid w:val="006A7D2D"/>
    <w:rsid w:val="006B088E"/>
    <w:rsid w:val="006B3FF0"/>
    <w:rsid w:val="006B66BC"/>
    <w:rsid w:val="006C2834"/>
    <w:rsid w:val="006C34C8"/>
    <w:rsid w:val="006D27C1"/>
    <w:rsid w:val="006D2DB4"/>
    <w:rsid w:val="006D3323"/>
    <w:rsid w:val="006D42D6"/>
    <w:rsid w:val="006D4E7A"/>
    <w:rsid w:val="006D5227"/>
    <w:rsid w:val="006D669F"/>
    <w:rsid w:val="006D7215"/>
    <w:rsid w:val="006D744A"/>
    <w:rsid w:val="006E6717"/>
    <w:rsid w:val="006F1459"/>
    <w:rsid w:val="006F2CC3"/>
    <w:rsid w:val="006F4A03"/>
    <w:rsid w:val="00701542"/>
    <w:rsid w:val="00712C7D"/>
    <w:rsid w:val="00713535"/>
    <w:rsid w:val="007143BF"/>
    <w:rsid w:val="00715669"/>
    <w:rsid w:val="007167F9"/>
    <w:rsid w:val="00716C6E"/>
    <w:rsid w:val="007207B4"/>
    <w:rsid w:val="0072138E"/>
    <w:rsid w:val="007218AC"/>
    <w:rsid w:val="00725605"/>
    <w:rsid w:val="0072617A"/>
    <w:rsid w:val="00726474"/>
    <w:rsid w:val="007340F7"/>
    <w:rsid w:val="0073639E"/>
    <w:rsid w:val="00736761"/>
    <w:rsid w:val="007418BC"/>
    <w:rsid w:val="00744821"/>
    <w:rsid w:val="00746F2D"/>
    <w:rsid w:val="00751471"/>
    <w:rsid w:val="00752AFF"/>
    <w:rsid w:val="0075499B"/>
    <w:rsid w:val="00756495"/>
    <w:rsid w:val="0075743A"/>
    <w:rsid w:val="00760506"/>
    <w:rsid w:val="007646D6"/>
    <w:rsid w:val="00770320"/>
    <w:rsid w:val="007750EC"/>
    <w:rsid w:val="007755C4"/>
    <w:rsid w:val="00776C62"/>
    <w:rsid w:val="00781DBE"/>
    <w:rsid w:val="00784C51"/>
    <w:rsid w:val="00785178"/>
    <w:rsid w:val="00786BC1"/>
    <w:rsid w:val="007875C8"/>
    <w:rsid w:val="00793045"/>
    <w:rsid w:val="007933F4"/>
    <w:rsid w:val="007938DB"/>
    <w:rsid w:val="00797B2C"/>
    <w:rsid w:val="007A120E"/>
    <w:rsid w:val="007A24D3"/>
    <w:rsid w:val="007A2B58"/>
    <w:rsid w:val="007A5ECF"/>
    <w:rsid w:val="007A6A5B"/>
    <w:rsid w:val="007B54EF"/>
    <w:rsid w:val="007B6D41"/>
    <w:rsid w:val="007C0F00"/>
    <w:rsid w:val="007C39AD"/>
    <w:rsid w:val="007C4E08"/>
    <w:rsid w:val="007C5735"/>
    <w:rsid w:val="007C6851"/>
    <w:rsid w:val="007D05BC"/>
    <w:rsid w:val="007D1B93"/>
    <w:rsid w:val="007D1D20"/>
    <w:rsid w:val="007D4B71"/>
    <w:rsid w:val="007D564E"/>
    <w:rsid w:val="007D5E07"/>
    <w:rsid w:val="007D73CA"/>
    <w:rsid w:val="007E059B"/>
    <w:rsid w:val="007E2AB3"/>
    <w:rsid w:val="007E3387"/>
    <w:rsid w:val="007E3A86"/>
    <w:rsid w:val="007E4277"/>
    <w:rsid w:val="007F018E"/>
    <w:rsid w:val="007F7AC3"/>
    <w:rsid w:val="0080183C"/>
    <w:rsid w:val="00802665"/>
    <w:rsid w:val="0080314F"/>
    <w:rsid w:val="008037B6"/>
    <w:rsid w:val="008040C7"/>
    <w:rsid w:val="00812A04"/>
    <w:rsid w:val="008130E0"/>
    <w:rsid w:val="00815CC7"/>
    <w:rsid w:val="0082290F"/>
    <w:rsid w:val="00822D2F"/>
    <w:rsid w:val="008324A9"/>
    <w:rsid w:val="008348EF"/>
    <w:rsid w:val="00834DA0"/>
    <w:rsid w:val="00835E4A"/>
    <w:rsid w:val="00836B23"/>
    <w:rsid w:val="00837DC3"/>
    <w:rsid w:val="00840383"/>
    <w:rsid w:val="0084097F"/>
    <w:rsid w:val="00845823"/>
    <w:rsid w:val="008504AC"/>
    <w:rsid w:val="008507A7"/>
    <w:rsid w:val="0085090A"/>
    <w:rsid w:val="00850DAC"/>
    <w:rsid w:val="00852C9D"/>
    <w:rsid w:val="0085327F"/>
    <w:rsid w:val="0085336F"/>
    <w:rsid w:val="00853C87"/>
    <w:rsid w:val="00861B19"/>
    <w:rsid w:val="00871C43"/>
    <w:rsid w:val="00875085"/>
    <w:rsid w:val="008757A4"/>
    <w:rsid w:val="00882785"/>
    <w:rsid w:val="008848A7"/>
    <w:rsid w:val="00886E42"/>
    <w:rsid w:val="00890132"/>
    <w:rsid w:val="008935C8"/>
    <w:rsid w:val="00893656"/>
    <w:rsid w:val="00894C0B"/>
    <w:rsid w:val="008A0238"/>
    <w:rsid w:val="008A0F82"/>
    <w:rsid w:val="008A1993"/>
    <w:rsid w:val="008A5273"/>
    <w:rsid w:val="008A7B8A"/>
    <w:rsid w:val="008B28E0"/>
    <w:rsid w:val="008B4179"/>
    <w:rsid w:val="008B49DE"/>
    <w:rsid w:val="008B5561"/>
    <w:rsid w:val="008B65BD"/>
    <w:rsid w:val="008C2E72"/>
    <w:rsid w:val="008C3395"/>
    <w:rsid w:val="008C42E8"/>
    <w:rsid w:val="008C649D"/>
    <w:rsid w:val="008C785F"/>
    <w:rsid w:val="008C7A44"/>
    <w:rsid w:val="008D3AB5"/>
    <w:rsid w:val="008D4AD5"/>
    <w:rsid w:val="008D5432"/>
    <w:rsid w:val="008D5D44"/>
    <w:rsid w:val="008F4D69"/>
    <w:rsid w:val="008F784A"/>
    <w:rsid w:val="00900A2A"/>
    <w:rsid w:val="00900CD3"/>
    <w:rsid w:val="009018BD"/>
    <w:rsid w:val="00901BEB"/>
    <w:rsid w:val="00902161"/>
    <w:rsid w:val="0090593F"/>
    <w:rsid w:val="00910C8E"/>
    <w:rsid w:val="00911B1D"/>
    <w:rsid w:val="009139B0"/>
    <w:rsid w:val="00920481"/>
    <w:rsid w:val="0093049A"/>
    <w:rsid w:val="009332C9"/>
    <w:rsid w:val="00935334"/>
    <w:rsid w:val="0093760B"/>
    <w:rsid w:val="0094491B"/>
    <w:rsid w:val="00950B75"/>
    <w:rsid w:val="00955A07"/>
    <w:rsid w:val="009572AF"/>
    <w:rsid w:val="0096084E"/>
    <w:rsid w:val="00960B22"/>
    <w:rsid w:val="009622C7"/>
    <w:rsid w:val="00962D42"/>
    <w:rsid w:val="00965259"/>
    <w:rsid w:val="0097136F"/>
    <w:rsid w:val="009720C0"/>
    <w:rsid w:val="00972D5A"/>
    <w:rsid w:val="009771BA"/>
    <w:rsid w:val="00980434"/>
    <w:rsid w:val="00982677"/>
    <w:rsid w:val="00984F9B"/>
    <w:rsid w:val="00987D31"/>
    <w:rsid w:val="0099027E"/>
    <w:rsid w:val="00990F93"/>
    <w:rsid w:val="009A201E"/>
    <w:rsid w:val="009A5E96"/>
    <w:rsid w:val="009B038D"/>
    <w:rsid w:val="009B1857"/>
    <w:rsid w:val="009B2CA8"/>
    <w:rsid w:val="009B4A4D"/>
    <w:rsid w:val="009B5737"/>
    <w:rsid w:val="009B6F9A"/>
    <w:rsid w:val="009C1745"/>
    <w:rsid w:val="009C2C7C"/>
    <w:rsid w:val="009C5126"/>
    <w:rsid w:val="009C581D"/>
    <w:rsid w:val="009D0389"/>
    <w:rsid w:val="009D0A26"/>
    <w:rsid w:val="009D12A0"/>
    <w:rsid w:val="009D2012"/>
    <w:rsid w:val="009D28C1"/>
    <w:rsid w:val="009D4214"/>
    <w:rsid w:val="009D497D"/>
    <w:rsid w:val="009D633F"/>
    <w:rsid w:val="009D6D43"/>
    <w:rsid w:val="009D78E7"/>
    <w:rsid w:val="009E4044"/>
    <w:rsid w:val="009E40B4"/>
    <w:rsid w:val="009E4B7E"/>
    <w:rsid w:val="009E5A57"/>
    <w:rsid w:val="009F031B"/>
    <w:rsid w:val="009F41B6"/>
    <w:rsid w:val="009F4E3D"/>
    <w:rsid w:val="009F61A1"/>
    <w:rsid w:val="00A02384"/>
    <w:rsid w:val="00A02861"/>
    <w:rsid w:val="00A03B0D"/>
    <w:rsid w:val="00A04109"/>
    <w:rsid w:val="00A07FF4"/>
    <w:rsid w:val="00A154ED"/>
    <w:rsid w:val="00A1586F"/>
    <w:rsid w:val="00A17074"/>
    <w:rsid w:val="00A2049D"/>
    <w:rsid w:val="00A20929"/>
    <w:rsid w:val="00A21532"/>
    <w:rsid w:val="00A21C47"/>
    <w:rsid w:val="00A225DC"/>
    <w:rsid w:val="00A24377"/>
    <w:rsid w:val="00A273A5"/>
    <w:rsid w:val="00A31A61"/>
    <w:rsid w:val="00A326CF"/>
    <w:rsid w:val="00A34001"/>
    <w:rsid w:val="00A3543E"/>
    <w:rsid w:val="00A40A3A"/>
    <w:rsid w:val="00A433F9"/>
    <w:rsid w:val="00A45BDC"/>
    <w:rsid w:val="00A478E7"/>
    <w:rsid w:val="00A50A77"/>
    <w:rsid w:val="00A52D42"/>
    <w:rsid w:val="00A532B8"/>
    <w:rsid w:val="00A546C3"/>
    <w:rsid w:val="00A57580"/>
    <w:rsid w:val="00A60A4E"/>
    <w:rsid w:val="00A6183C"/>
    <w:rsid w:val="00A62C4F"/>
    <w:rsid w:val="00A63493"/>
    <w:rsid w:val="00A64EAF"/>
    <w:rsid w:val="00A673A2"/>
    <w:rsid w:val="00A70BE6"/>
    <w:rsid w:val="00A72962"/>
    <w:rsid w:val="00A73CBE"/>
    <w:rsid w:val="00A74F25"/>
    <w:rsid w:val="00A8029D"/>
    <w:rsid w:val="00A82588"/>
    <w:rsid w:val="00A843AD"/>
    <w:rsid w:val="00A84863"/>
    <w:rsid w:val="00A868C6"/>
    <w:rsid w:val="00A86E8F"/>
    <w:rsid w:val="00A91E9E"/>
    <w:rsid w:val="00A9271D"/>
    <w:rsid w:val="00A94BCF"/>
    <w:rsid w:val="00A9692D"/>
    <w:rsid w:val="00A97061"/>
    <w:rsid w:val="00A9727C"/>
    <w:rsid w:val="00AA0458"/>
    <w:rsid w:val="00AA1B59"/>
    <w:rsid w:val="00AA272F"/>
    <w:rsid w:val="00AB2CC6"/>
    <w:rsid w:val="00AB3597"/>
    <w:rsid w:val="00AB3EA2"/>
    <w:rsid w:val="00AB6CE3"/>
    <w:rsid w:val="00AB71D4"/>
    <w:rsid w:val="00AC1102"/>
    <w:rsid w:val="00AC4354"/>
    <w:rsid w:val="00AC5EB6"/>
    <w:rsid w:val="00AC6120"/>
    <w:rsid w:val="00AC77D0"/>
    <w:rsid w:val="00AD026A"/>
    <w:rsid w:val="00AD1DC5"/>
    <w:rsid w:val="00AD58D1"/>
    <w:rsid w:val="00AE6B26"/>
    <w:rsid w:val="00AF064E"/>
    <w:rsid w:val="00AF0FFD"/>
    <w:rsid w:val="00AF10FD"/>
    <w:rsid w:val="00AF252D"/>
    <w:rsid w:val="00AF5A8C"/>
    <w:rsid w:val="00B0409D"/>
    <w:rsid w:val="00B050A5"/>
    <w:rsid w:val="00B0580B"/>
    <w:rsid w:val="00B12033"/>
    <w:rsid w:val="00B14F57"/>
    <w:rsid w:val="00B153EF"/>
    <w:rsid w:val="00B20E09"/>
    <w:rsid w:val="00B234ED"/>
    <w:rsid w:val="00B24A1A"/>
    <w:rsid w:val="00B2598E"/>
    <w:rsid w:val="00B25C1D"/>
    <w:rsid w:val="00B26010"/>
    <w:rsid w:val="00B26739"/>
    <w:rsid w:val="00B36B71"/>
    <w:rsid w:val="00B40F3B"/>
    <w:rsid w:val="00B42C95"/>
    <w:rsid w:val="00B44B1D"/>
    <w:rsid w:val="00B45F3D"/>
    <w:rsid w:val="00B50408"/>
    <w:rsid w:val="00B5562D"/>
    <w:rsid w:val="00B556F7"/>
    <w:rsid w:val="00B62F57"/>
    <w:rsid w:val="00B70710"/>
    <w:rsid w:val="00B7331E"/>
    <w:rsid w:val="00B73B03"/>
    <w:rsid w:val="00B77435"/>
    <w:rsid w:val="00B818C0"/>
    <w:rsid w:val="00B8358C"/>
    <w:rsid w:val="00B92438"/>
    <w:rsid w:val="00B927EB"/>
    <w:rsid w:val="00B93D74"/>
    <w:rsid w:val="00B93EF5"/>
    <w:rsid w:val="00B9553C"/>
    <w:rsid w:val="00BA2F52"/>
    <w:rsid w:val="00BA51D6"/>
    <w:rsid w:val="00BA5E6E"/>
    <w:rsid w:val="00BA60FC"/>
    <w:rsid w:val="00BB43BD"/>
    <w:rsid w:val="00BB7F45"/>
    <w:rsid w:val="00BC0C6F"/>
    <w:rsid w:val="00BC1932"/>
    <w:rsid w:val="00BC36D7"/>
    <w:rsid w:val="00BC488D"/>
    <w:rsid w:val="00BC49D8"/>
    <w:rsid w:val="00BC5F1F"/>
    <w:rsid w:val="00BC747A"/>
    <w:rsid w:val="00BD1D91"/>
    <w:rsid w:val="00BD4756"/>
    <w:rsid w:val="00BD7584"/>
    <w:rsid w:val="00BD7E5B"/>
    <w:rsid w:val="00BE10F0"/>
    <w:rsid w:val="00BE281E"/>
    <w:rsid w:val="00BE3E4F"/>
    <w:rsid w:val="00BE5605"/>
    <w:rsid w:val="00BE5762"/>
    <w:rsid w:val="00BE74EF"/>
    <w:rsid w:val="00BF2507"/>
    <w:rsid w:val="00BF28C6"/>
    <w:rsid w:val="00BF50F4"/>
    <w:rsid w:val="00BF648E"/>
    <w:rsid w:val="00BF6C43"/>
    <w:rsid w:val="00C02CD2"/>
    <w:rsid w:val="00C02D5A"/>
    <w:rsid w:val="00C036B8"/>
    <w:rsid w:val="00C042DF"/>
    <w:rsid w:val="00C04804"/>
    <w:rsid w:val="00C062B8"/>
    <w:rsid w:val="00C07B2C"/>
    <w:rsid w:val="00C12B2F"/>
    <w:rsid w:val="00C145A3"/>
    <w:rsid w:val="00C15D55"/>
    <w:rsid w:val="00C15E00"/>
    <w:rsid w:val="00C20E6A"/>
    <w:rsid w:val="00C276F2"/>
    <w:rsid w:val="00C27CB1"/>
    <w:rsid w:val="00C400A0"/>
    <w:rsid w:val="00C43E77"/>
    <w:rsid w:val="00C441B2"/>
    <w:rsid w:val="00C442D7"/>
    <w:rsid w:val="00C47303"/>
    <w:rsid w:val="00C5028E"/>
    <w:rsid w:val="00C50BC7"/>
    <w:rsid w:val="00C52A2E"/>
    <w:rsid w:val="00C57684"/>
    <w:rsid w:val="00C6081D"/>
    <w:rsid w:val="00C608E1"/>
    <w:rsid w:val="00C61662"/>
    <w:rsid w:val="00C61D68"/>
    <w:rsid w:val="00C638F9"/>
    <w:rsid w:val="00C64985"/>
    <w:rsid w:val="00C65C9F"/>
    <w:rsid w:val="00C7282A"/>
    <w:rsid w:val="00C72CA6"/>
    <w:rsid w:val="00C766C8"/>
    <w:rsid w:val="00C8154A"/>
    <w:rsid w:val="00C81750"/>
    <w:rsid w:val="00C8276B"/>
    <w:rsid w:val="00C84BA7"/>
    <w:rsid w:val="00C84CC7"/>
    <w:rsid w:val="00C8791C"/>
    <w:rsid w:val="00C87955"/>
    <w:rsid w:val="00C91C7D"/>
    <w:rsid w:val="00C93C1E"/>
    <w:rsid w:val="00C93F76"/>
    <w:rsid w:val="00C955C1"/>
    <w:rsid w:val="00CA0E58"/>
    <w:rsid w:val="00CA2E79"/>
    <w:rsid w:val="00CA31EE"/>
    <w:rsid w:val="00CB1AD3"/>
    <w:rsid w:val="00CB2C78"/>
    <w:rsid w:val="00CB342A"/>
    <w:rsid w:val="00CB616B"/>
    <w:rsid w:val="00CB70C7"/>
    <w:rsid w:val="00CB75DD"/>
    <w:rsid w:val="00CC02F8"/>
    <w:rsid w:val="00CC14A2"/>
    <w:rsid w:val="00CC6738"/>
    <w:rsid w:val="00CD267D"/>
    <w:rsid w:val="00CD3500"/>
    <w:rsid w:val="00CD56E6"/>
    <w:rsid w:val="00CD591C"/>
    <w:rsid w:val="00CD6C34"/>
    <w:rsid w:val="00CE60F1"/>
    <w:rsid w:val="00CF034C"/>
    <w:rsid w:val="00CF06B4"/>
    <w:rsid w:val="00CF7923"/>
    <w:rsid w:val="00D01763"/>
    <w:rsid w:val="00D0243A"/>
    <w:rsid w:val="00D05239"/>
    <w:rsid w:val="00D0674E"/>
    <w:rsid w:val="00D1111B"/>
    <w:rsid w:val="00D1186C"/>
    <w:rsid w:val="00D1204D"/>
    <w:rsid w:val="00D14DD5"/>
    <w:rsid w:val="00D16124"/>
    <w:rsid w:val="00D1679C"/>
    <w:rsid w:val="00D21DBA"/>
    <w:rsid w:val="00D229AE"/>
    <w:rsid w:val="00D24312"/>
    <w:rsid w:val="00D2487B"/>
    <w:rsid w:val="00D2526E"/>
    <w:rsid w:val="00D267A0"/>
    <w:rsid w:val="00D26920"/>
    <w:rsid w:val="00D30A8B"/>
    <w:rsid w:val="00D3227F"/>
    <w:rsid w:val="00D32C13"/>
    <w:rsid w:val="00D35F51"/>
    <w:rsid w:val="00D40B04"/>
    <w:rsid w:val="00D44340"/>
    <w:rsid w:val="00D4464D"/>
    <w:rsid w:val="00D4573E"/>
    <w:rsid w:val="00D46900"/>
    <w:rsid w:val="00D471BE"/>
    <w:rsid w:val="00D50B44"/>
    <w:rsid w:val="00D52B91"/>
    <w:rsid w:val="00D547DB"/>
    <w:rsid w:val="00D54FC5"/>
    <w:rsid w:val="00D561D0"/>
    <w:rsid w:val="00D568AE"/>
    <w:rsid w:val="00D66585"/>
    <w:rsid w:val="00D6704A"/>
    <w:rsid w:val="00D70C6C"/>
    <w:rsid w:val="00D70E89"/>
    <w:rsid w:val="00D749A4"/>
    <w:rsid w:val="00D76078"/>
    <w:rsid w:val="00D77D6F"/>
    <w:rsid w:val="00D80D5A"/>
    <w:rsid w:val="00D8124D"/>
    <w:rsid w:val="00D813F3"/>
    <w:rsid w:val="00D84447"/>
    <w:rsid w:val="00D8459F"/>
    <w:rsid w:val="00D84E07"/>
    <w:rsid w:val="00D86BB8"/>
    <w:rsid w:val="00D9235F"/>
    <w:rsid w:val="00DA2656"/>
    <w:rsid w:val="00DA4D9F"/>
    <w:rsid w:val="00DB0A6E"/>
    <w:rsid w:val="00DB2564"/>
    <w:rsid w:val="00DB3045"/>
    <w:rsid w:val="00DB3833"/>
    <w:rsid w:val="00DB519B"/>
    <w:rsid w:val="00DB5379"/>
    <w:rsid w:val="00DB7A5A"/>
    <w:rsid w:val="00DC046C"/>
    <w:rsid w:val="00DC1CD7"/>
    <w:rsid w:val="00DC2157"/>
    <w:rsid w:val="00DC34EF"/>
    <w:rsid w:val="00DC7D30"/>
    <w:rsid w:val="00DD01BF"/>
    <w:rsid w:val="00DD1080"/>
    <w:rsid w:val="00DD268A"/>
    <w:rsid w:val="00DD36BD"/>
    <w:rsid w:val="00DD39F8"/>
    <w:rsid w:val="00DD59F0"/>
    <w:rsid w:val="00DD5EA1"/>
    <w:rsid w:val="00DD64D7"/>
    <w:rsid w:val="00DD6C58"/>
    <w:rsid w:val="00DE0589"/>
    <w:rsid w:val="00DE13DE"/>
    <w:rsid w:val="00DE1C50"/>
    <w:rsid w:val="00DE2D62"/>
    <w:rsid w:val="00DE34DF"/>
    <w:rsid w:val="00DE3D18"/>
    <w:rsid w:val="00DE5CF5"/>
    <w:rsid w:val="00DF11E1"/>
    <w:rsid w:val="00DF445A"/>
    <w:rsid w:val="00E005CB"/>
    <w:rsid w:val="00E03277"/>
    <w:rsid w:val="00E06B2D"/>
    <w:rsid w:val="00E10EE6"/>
    <w:rsid w:val="00E11679"/>
    <w:rsid w:val="00E11937"/>
    <w:rsid w:val="00E11A6D"/>
    <w:rsid w:val="00E131F4"/>
    <w:rsid w:val="00E14DDA"/>
    <w:rsid w:val="00E15F11"/>
    <w:rsid w:val="00E17073"/>
    <w:rsid w:val="00E20ADE"/>
    <w:rsid w:val="00E22A6E"/>
    <w:rsid w:val="00E238E0"/>
    <w:rsid w:val="00E33442"/>
    <w:rsid w:val="00E3347C"/>
    <w:rsid w:val="00E40464"/>
    <w:rsid w:val="00E40E7E"/>
    <w:rsid w:val="00E462B5"/>
    <w:rsid w:val="00E517DF"/>
    <w:rsid w:val="00E51D2A"/>
    <w:rsid w:val="00E532ED"/>
    <w:rsid w:val="00E53CE1"/>
    <w:rsid w:val="00E556F4"/>
    <w:rsid w:val="00E55EB7"/>
    <w:rsid w:val="00E67B4A"/>
    <w:rsid w:val="00E7117B"/>
    <w:rsid w:val="00E77703"/>
    <w:rsid w:val="00E8414A"/>
    <w:rsid w:val="00E85AA8"/>
    <w:rsid w:val="00E87A94"/>
    <w:rsid w:val="00E92610"/>
    <w:rsid w:val="00EA0EFE"/>
    <w:rsid w:val="00EA3002"/>
    <w:rsid w:val="00EB4BD4"/>
    <w:rsid w:val="00EC2F3A"/>
    <w:rsid w:val="00EC45C7"/>
    <w:rsid w:val="00EC5900"/>
    <w:rsid w:val="00EC731C"/>
    <w:rsid w:val="00EC7805"/>
    <w:rsid w:val="00EF2F90"/>
    <w:rsid w:val="00EF7148"/>
    <w:rsid w:val="00F0085D"/>
    <w:rsid w:val="00F028A5"/>
    <w:rsid w:val="00F04DC5"/>
    <w:rsid w:val="00F05F4E"/>
    <w:rsid w:val="00F07CE2"/>
    <w:rsid w:val="00F07E86"/>
    <w:rsid w:val="00F13953"/>
    <w:rsid w:val="00F20EF1"/>
    <w:rsid w:val="00F258CB"/>
    <w:rsid w:val="00F3175F"/>
    <w:rsid w:val="00F327A2"/>
    <w:rsid w:val="00F3587B"/>
    <w:rsid w:val="00F3601C"/>
    <w:rsid w:val="00F36822"/>
    <w:rsid w:val="00F3732D"/>
    <w:rsid w:val="00F37333"/>
    <w:rsid w:val="00F4146D"/>
    <w:rsid w:val="00F41AAF"/>
    <w:rsid w:val="00F41CBA"/>
    <w:rsid w:val="00F420FF"/>
    <w:rsid w:val="00F45E70"/>
    <w:rsid w:val="00F51A28"/>
    <w:rsid w:val="00F5238D"/>
    <w:rsid w:val="00F5331A"/>
    <w:rsid w:val="00F57143"/>
    <w:rsid w:val="00F60015"/>
    <w:rsid w:val="00F64F81"/>
    <w:rsid w:val="00F652AB"/>
    <w:rsid w:val="00F65988"/>
    <w:rsid w:val="00F66F3B"/>
    <w:rsid w:val="00F67128"/>
    <w:rsid w:val="00F7018F"/>
    <w:rsid w:val="00F7097C"/>
    <w:rsid w:val="00F7257D"/>
    <w:rsid w:val="00F7328E"/>
    <w:rsid w:val="00F73383"/>
    <w:rsid w:val="00F7733A"/>
    <w:rsid w:val="00F809FC"/>
    <w:rsid w:val="00F824E0"/>
    <w:rsid w:val="00F92E0B"/>
    <w:rsid w:val="00F93EA3"/>
    <w:rsid w:val="00F9498C"/>
    <w:rsid w:val="00F96EB0"/>
    <w:rsid w:val="00FA007E"/>
    <w:rsid w:val="00FA0181"/>
    <w:rsid w:val="00FA0758"/>
    <w:rsid w:val="00FA129C"/>
    <w:rsid w:val="00FA24AF"/>
    <w:rsid w:val="00FA4E54"/>
    <w:rsid w:val="00FA651F"/>
    <w:rsid w:val="00FB1534"/>
    <w:rsid w:val="00FB4279"/>
    <w:rsid w:val="00FB6068"/>
    <w:rsid w:val="00FB62CC"/>
    <w:rsid w:val="00FB6641"/>
    <w:rsid w:val="00FC03DB"/>
    <w:rsid w:val="00FC2263"/>
    <w:rsid w:val="00FC64ED"/>
    <w:rsid w:val="00FD1739"/>
    <w:rsid w:val="00FD1965"/>
    <w:rsid w:val="00FE0622"/>
    <w:rsid w:val="00FE4E9B"/>
    <w:rsid w:val="00FE7BB1"/>
    <w:rsid w:val="00FF02F2"/>
    <w:rsid w:val="00FF3C7B"/>
    <w:rsid w:val="00FF60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2A3160B"/>
  <w15:docId w15:val="{0E89CDE6-488A-4704-91B4-977895BEFB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nl-NL" w:eastAsia="nl-N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871C43"/>
    <w:pPr>
      <w:spacing w:line="255" w:lineRule="atLeast"/>
    </w:pPr>
    <w:rPr>
      <w:rFonts w:ascii="Times New Roman" w:hAnsi="Times New Roman"/>
      <w:sz w:val="22"/>
      <w:szCs w:val="22"/>
      <w:lang w:eastAsia="en-US"/>
    </w:rPr>
  </w:style>
  <w:style w:type="paragraph" w:styleId="Kop1">
    <w:name w:val="heading 1"/>
    <w:basedOn w:val="Standaard"/>
    <w:next w:val="Standaard"/>
    <w:qFormat/>
    <w:rsid w:val="00095DFE"/>
    <w:pPr>
      <w:spacing w:before="255" w:after="255"/>
      <w:outlineLvl w:val="0"/>
    </w:pPr>
    <w:rPr>
      <w:b/>
    </w:rPr>
  </w:style>
  <w:style w:type="paragraph" w:styleId="Kop2">
    <w:name w:val="heading 2"/>
    <w:basedOn w:val="Standaard"/>
    <w:next w:val="Standaard"/>
    <w:link w:val="Kop2Char"/>
    <w:qFormat/>
    <w:rsid w:val="004B1C8A"/>
    <w:pPr>
      <w:spacing w:after="255"/>
      <w:outlineLvl w:val="1"/>
    </w:pPr>
    <w:rPr>
      <w:b/>
    </w:rPr>
  </w:style>
  <w:style w:type="paragraph" w:styleId="Kop3">
    <w:name w:val="heading 3"/>
    <w:basedOn w:val="Standaard"/>
    <w:next w:val="Standaard"/>
    <w:qFormat/>
    <w:rsid w:val="00095DFE"/>
    <w:pPr>
      <w:keepNext/>
      <w:spacing w:before="255" w:after="255"/>
      <w:outlineLvl w:val="2"/>
    </w:pPr>
    <w:rPr>
      <w:rFonts w:cs="Arial"/>
      <w:bCs/>
      <w:i/>
      <w:szCs w:val="26"/>
    </w:rPr>
  </w:style>
  <w:style w:type="paragraph" w:styleId="Kop4">
    <w:name w:val="heading 4"/>
    <w:basedOn w:val="Standaard"/>
    <w:next w:val="Standaard"/>
    <w:qFormat/>
    <w:rsid w:val="00095DFE"/>
    <w:pPr>
      <w:keepNext/>
      <w:outlineLvl w:val="3"/>
    </w:pPr>
    <w:rPr>
      <w:bCs/>
      <w:i/>
      <w:szCs w:val="28"/>
    </w:rPr>
  </w:style>
  <w:style w:type="paragraph" w:styleId="Kop5">
    <w:name w:val="heading 5"/>
    <w:basedOn w:val="Standaard"/>
    <w:next w:val="Standaard"/>
    <w:qFormat/>
    <w:rsid w:val="00095DFE"/>
    <w:pPr>
      <w:spacing w:before="240" w:after="60"/>
      <w:outlineLvl w:val="4"/>
    </w:pPr>
    <w:rPr>
      <w:bCs/>
      <w:iCs/>
      <w:szCs w:val="26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86B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link w:val="Ballontekst"/>
    <w:uiPriority w:val="99"/>
    <w:semiHidden/>
    <w:rsid w:val="00786BC1"/>
    <w:rPr>
      <w:rFonts w:ascii="Tahoma" w:hAnsi="Tahoma" w:cs="Tahoma"/>
      <w:sz w:val="16"/>
      <w:szCs w:val="16"/>
    </w:rPr>
  </w:style>
  <w:style w:type="paragraph" w:styleId="Koptekst">
    <w:name w:val="header"/>
    <w:basedOn w:val="Standaard"/>
    <w:link w:val="KoptekstChar"/>
    <w:uiPriority w:val="99"/>
    <w:unhideWhenUsed/>
    <w:rsid w:val="00786BC1"/>
    <w:pPr>
      <w:tabs>
        <w:tab w:val="center" w:pos="4536"/>
        <w:tab w:val="right" w:pos="9072"/>
      </w:tabs>
      <w:spacing w:line="240" w:lineRule="auto"/>
    </w:pPr>
  </w:style>
  <w:style w:type="character" w:customStyle="1" w:styleId="KoptekstChar">
    <w:name w:val="Koptekst Char"/>
    <w:link w:val="Koptekst"/>
    <w:uiPriority w:val="99"/>
    <w:rsid w:val="00786BC1"/>
    <w:rPr>
      <w:rFonts w:ascii="Georgia" w:hAnsi="Georgia"/>
      <w:sz w:val="18"/>
    </w:rPr>
  </w:style>
  <w:style w:type="paragraph" w:styleId="Voettekst">
    <w:name w:val="footer"/>
    <w:basedOn w:val="Standaard"/>
    <w:link w:val="VoettekstChar"/>
    <w:uiPriority w:val="99"/>
    <w:unhideWhenUsed/>
    <w:rsid w:val="00D84E07"/>
    <w:pPr>
      <w:tabs>
        <w:tab w:val="center" w:pos="4536"/>
        <w:tab w:val="right" w:pos="9072"/>
      </w:tabs>
      <w:spacing w:line="240" w:lineRule="auto"/>
    </w:pPr>
    <w:rPr>
      <w:sz w:val="16"/>
    </w:rPr>
  </w:style>
  <w:style w:type="character" w:customStyle="1" w:styleId="VoettekstChar">
    <w:name w:val="Voettekst Char"/>
    <w:link w:val="Voettekst"/>
    <w:uiPriority w:val="99"/>
    <w:rsid w:val="00D84E07"/>
    <w:rPr>
      <w:rFonts w:ascii="Times New Roman" w:hAnsi="Times New Roman"/>
      <w:sz w:val="16"/>
    </w:rPr>
  </w:style>
  <w:style w:type="paragraph" w:customStyle="1" w:styleId="Onderdeeluniversiteit">
    <w:name w:val="Onderdeel universiteit"/>
    <w:basedOn w:val="Standaard"/>
    <w:qFormat/>
    <w:rsid w:val="00C57684"/>
    <w:rPr>
      <w:rFonts w:ascii="Arial" w:hAnsi="Arial"/>
      <w:b/>
      <w:spacing w:val="-4"/>
      <w:sz w:val="20"/>
    </w:rPr>
  </w:style>
  <w:style w:type="paragraph" w:customStyle="1" w:styleId="Subonderdeeluniversiteit">
    <w:name w:val="Subonderdeel universiteit"/>
    <w:basedOn w:val="Standaard"/>
    <w:qFormat/>
    <w:rsid w:val="00786BC1"/>
    <w:rPr>
      <w:rFonts w:ascii="Arial" w:hAnsi="Arial"/>
      <w:spacing w:val="-4"/>
      <w:sz w:val="20"/>
    </w:rPr>
  </w:style>
  <w:style w:type="table" w:styleId="Tabelraster">
    <w:name w:val="Table Grid"/>
    <w:basedOn w:val="Standaardtabel"/>
    <w:uiPriority w:val="59"/>
    <w:rsid w:val="00786BC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Afdeling">
    <w:name w:val="Afdeling"/>
    <w:basedOn w:val="Subonderdeeluniversiteit"/>
    <w:qFormat/>
    <w:rsid w:val="00D50B44"/>
    <w:pPr>
      <w:spacing w:after="220"/>
      <w:jc w:val="right"/>
    </w:pPr>
    <w:rPr>
      <w:b/>
      <w:sz w:val="15"/>
    </w:rPr>
  </w:style>
  <w:style w:type="paragraph" w:customStyle="1" w:styleId="Adresgegevensafzender">
    <w:name w:val="Adresgegevens afzender"/>
    <w:basedOn w:val="Standaard"/>
    <w:qFormat/>
    <w:rsid w:val="00786BC1"/>
    <w:pPr>
      <w:spacing w:line="198" w:lineRule="atLeast"/>
      <w:jc w:val="right"/>
    </w:pPr>
    <w:rPr>
      <w:rFonts w:ascii="Arial" w:hAnsi="Arial"/>
      <w:sz w:val="15"/>
    </w:rPr>
  </w:style>
  <w:style w:type="character" w:styleId="Hyperlink">
    <w:name w:val="Hyperlink"/>
    <w:uiPriority w:val="99"/>
    <w:unhideWhenUsed/>
    <w:rsid w:val="00D84E07"/>
    <w:rPr>
      <w:color w:val="0000FF"/>
      <w:u w:val="single"/>
    </w:rPr>
  </w:style>
  <w:style w:type="paragraph" w:customStyle="1" w:styleId="Referentiegegevenskopjes">
    <w:name w:val="Referentiegegevens kopjes"/>
    <w:basedOn w:val="Subonderdeeluniversiteit"/>
    <w:qFormat/>
    <w:rsid w:val="00D84E07"/>
    <w:rPr>
      <w:sz w:val="15"/>
    </w:rPr>
  </w:style>
  <w:style w:type="paragraph" w:customStyle="1" w:styleId="Referentiegegevens">
    <w:name w:val="Referentiegegevens"/>
    <w:basedOn w:val="Referentiegegevenskopjes"/>
    <w:qFormat/>
    <w:rsid w:val="00D84E07"/>
    <w:rPr>
      <w:rFonts w:ascii="Times New Roman" w:hAnsi="Times New Roman"/>
      <w:sz w:val="22"/>
    </w:rPr>
  </w:style>
  <w:style w:type="paragraph" w:customStyle="1" w:styleId="Documentname">
    <w:name w:val="Document name"/>
    <w:basedOn w:val="Standaard"/>
    <w:rsid w:val="00D70C6C"/>
    <w:rPr>
      <w:sz w:val="38"/>
    </w:rPr>
  </w:style>
  <w:style w:type="paragraph" w:styleId="Titel">
    <w:name w:val="Title"/>
    <w:basedOn w:val="Documentname"/>
    <w:qFormat/>
    <w:rsid w:val="00B818C0"/>
    <w:pPr>
      <w:spacing w:line="510" w:lineRule="atLeast"/>
    </w:pPr>
  </w:style>
  <w:style w:type="paragraph" w:styleId="Ondertitel">
    <w:name w:val="Subtitle"/>
    <w:basedOn w:val="Referentiegegevenskopjes"/>
    <w:qFormat/>
    <w:rsid w:val="004B1C8A"/>
    <w:rPr>
      <w:rFonts w:ascii="Times New Roman" w:hAnsi="Times New Roman"/>
      <w:b/>
      <w:sz w:val="22"/>
    </w:rPr>
  </w:style>
  <w:style w:type="paragraph" w:styleId="Inhopg1">
    <w:name w:val="toc 1"/>
    <w:basedOn w:val="Standaard"/>
    <w:next w:val="Standaard"/>
    <w:autoRedefine/>
    <w:uiPriority w:val="39"/>
    <w:rsid w:val="00466B9A"/>
    <w:pPr>
      <w:tabs>
        <w:tab w:val="right" w:leader="dot" w:pos="8919"/>
      </w:tabs>
    </w:pPr>
  </w:style>
  <w:style w:type="paragraph" w:customStyle="1" w:styleId="Volgvelreferentiegegevens">
    <w:name w:val="Volgvel referentiegegevens"/>
    <w:basedOn w:val="Referentiegegevens"/>
    <w:link w:val="VolgvelreferentiegegevensChar"/>
    <w:rsid w:val="00010282"/>
    <w:rPr>
      <w:lang w:val="en-US"/>
    </w:rPr>
  </w:style>
  <w:style w:type="paragraph" w:customStyle="1" w:styleId="Volgvelreferentiegegevenskopje">
    <w:name w:val="Volgvel referentiegegevens kopje"/>
    <w:basedOn w:val="Referentiegegevenskopjes"/>
    <w:link w:val="VolgvelreferentiegegevenskopjeChar"/>
    <w:rsid w:val="00010282"/>
    <w:pPr>
      <w:spacing w:before="320"/>
    </w:pPr>
  </w:style>
  <w:style w:type="paragraph" w:customStyle="1" w:styleId="Heading1notinTOC">
    <w:name w:val="Heading 1 not in TOC"/>
    <w:basedOn w:val="Standaard"/>
    <w:rsid w:val="007340F7"/>
    <w:pPr>
      <w:spacing w:after="255"/>
    </w:pPr>
    <w:rPr>
      <w:b/>
    </w:rPr>
  </w:style>
  <w:style w:type="character" w:customStyle="1" w:styleId="VolgvelreferentiegegevensChar">
    <w:name w:val="Volgvel referentiegegevens Char"/>
    <w:link w:val="Volgvelreferentiegegevens"/>
    <w:rsid w:val="00687FE1"/>
    <w:rPr>
      <w:rFonts w:eastAsia="Calibri"/>
      <w:spacing w:val="-4"/>
      <w:sz w:val="22"/>
      <w:szCs w:val="22"/>
      <w:lang w:val="en-US" w:eastAsia="en-US" w:bidi="ar-SA"/>
    </w:rPr>
  </w:style>
  <w:style w:type="character" w:customStyle="1" w:styleId="VolgvelreferentiegegevenskopjeChar">
    <w:name w:val="Volgvel referentiegegevens kopje Char"/>
    <w:link w:val="Volgvelreferentiegegevenskopje"/>
    <w:rsid w:val="00687FE1"/>
    <w:rPr>
      <w:rFonts w:ascii="Arial" w:eastAsia="Calibri" w:hAnsi="Arial"/>
      <w:spacing w:val="-4"/>
      <w:sz w:val="15"/>
      <w:szCs w:val="22"/>
      <w:lang w:val="nl-NL" w:eastAsia="en-US" w:bidi="ar-SA"/>
    </w:rPr>
  </w:style>
  <w:style w:type="paragraph" w:styleId="Lijstalinea">
    <w:name w:val="List Paragraph"/>
    <w:basedOn w:val="Standaard"/>
    <w:uiPriority w:val="34"/>
    <w:qFormat/>
    <w:rsid w:val="00B70710"/>
    <w:pPr>
      <w:spacing w:line="240" w:lineRule="auto"/>
      <w:ind w:left="720"/>
      <w:contextualSpacing/>
    </w:pPr>
    <w:rPr>
      <w:rFonts w:ascii="Cambria" w:eastAsia="MS Mincho" w:hAnsi="Cambria"/>
      <w:sz w:val="24"/>
      <w:szCs w:val="24"/>
      <w:lang w:eastAsia="nl-NL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6D744A"/>
    <w:pPr>
      <w:keepNext/>
      <w:keepLines/>
      <w:spacing w:before="480" w:after="0" w:line="276" w:lineRule="auto"/>
      <w:outlineLvl w:val="9"/>
    </w:pPr>
    <w:rPr>
      <w:rFonts w:ascii="Cambria" w:eastAsia="Times New Roman" w:hAnsi="Cambria"/>
      <w:bCs/>
      <w:color w:val="365F91"/>
      <w:sz w:val="28"/>
      <w:szCs w:val="28"/>
      <w:lang w:eastAsia="nl-NL"/>
    </w:rPr>
  </w:style>
  <w:style w:type="paragraph" w:styleId="Voetnoottekst">
    <w:name w:val="footnote text"/>
    <w:basedOn w:val="Standaard"/>
    <w:link w:val="VoetnoottekstChar"/>
    <w:uiPriority w:val="99"/>
    <w:semiHidden/>
    <w:unhideWhenUsed/>
    <w:rsid w:val="006D744A"/>
    <w:rPr>
      <w:sz w:val="20"/>
      <w:szCs w:val="20"/>
    </w:rPr>
  </w:style>
  <w:style w:type="character" w:customStyle="1" w:styleId="VoetnoottekstChar">
    <w:name w:val="Voetnoottekst Char"/>
    <w:link w:val="Voetnoottekst"/>
    <w:uiPriority w:val="99"/>
    <w:semiHidden/>
    <w:rsid w:val="006D744A"/>
    <w:rPr>
      <w:rFonts w:ascii="Times New Roman" w:hAnsi="Times New Roman"/>
      <w:lang w:eastAsia="en-US"/>
    </w:rPr>
  </w:style>
  <w:style w:type="character" w:styleId="Voetnootmarkering">
    <w:name w:val="footnote reference"/>
    <w:uiPriority w:val="99"/>
    <w:semiHidden/>
    <w:unhideWhenUsed/>
    <w:rsid w:val="006D744A"/>
    <w:rPr>
      <w:vertAlign w:val="superscript"/>
    </w:rPr>
  </w:style>
  <w:style w:type="character" w:styleId="GevolgdeHyperlink">
    <w:name w:val="FollowedHyperlink"/>
    <w:uiPriority w:val="99"/>
    <w:semiHidden/>
    <w:unhideWhenUsed/>
    <w:rsid w:val="00141070"/>
    <w:rPr>
      <w:color w:val="800080"/>
      <w:u w:val="single"/>
    </w:rPr>
  </w:style>
  <w:style w:type="paragraph" w:styleId="Inhopg2">
    <w:name w:val="toc 2"/>
    <w:basedOn w:val="Standaard"/>
    <w:next w:val="Standaard"/>
    <w:autoRedefine/>
    <w:uiPriority w:val="39"/>
    <w:unhideWhenUsed/>
    <w:rsid w:val="004C1F17"/>
    <w:pPr>
      <w:ind w:left="220"/>
    </w:pPr>
  </w:style>
  <w:style w:type="paragraph" w:styleId="Geenafstand">
    <w:name w:val="No Spacing"/>
    <w:uiPriority w:val="1"/>
    <w:qFormat/>
    <w:rsid w:val="003D7619"/>
    <w:rPr>
      <w:rFonts w:ascii="Times New Roman" w:hAnsi="Times New Roman"/>
      <w:sz w:val="22"/>
      <w:szCs w:val="22"/>
      <w:lang w:eastAsia="en-US"/>
    </w:rPr>
  </w:style>
  <w:style w:type="character" w:customStyle="1" w:styleId="Kop2Char">
    <w:name w:val="Kop 2 Char"/>
    <w:link w:val="Kop2"/>
    <w:rsid w:val="00871C43"/>
    <w:rPr>
      <w:rFonts w:ascii="Times New Roman" w:hAnsi="Times New Roman"/>
      <w:b/>
      <w:sz w:val="22"/>
      <w:szCs w:val="22"/>
      <w:lang w:eastAsia="en-US"/>
    </w:rPr>
  </w:style>
  <w:style w:type="paragraph" w:customStyle="1" w:styleId="p1">
    <w:name w:val="p1"/>
    <w:basedOn w:val="Standaard"/>
    <w:rsid w:val="00B93D74"/>
    <w:pPr>
      <w:shd w:val="clear" w:color="auto" w:fill="FFFFFF"/>
      <w:spacing w:line="240" w:lineRule="auto"/>
    </w:pPr>
    <w:rPr>
      <w:rFonts w:ascii="Calibri" w:hAnsi="Calibri"/>
      <w:sz w:val="17"/>
      <w:szCs w:val="17"/>
      <w:lang w:eastAsia="nl-NL"/>
    </w:rPr>
  </w:style>
  <w:style w:type="character" w:customStyle="1" w:styleId="s1">
    <w:name w:val="s1"/>
    <w:basedOn w:val="Standaardalinea-lettertype"/>
    <w:rsid w:val="00B93D74"/>
  </w:style>
  <w:style w:type="character" w:styleId="Verwijzingopmerking">
    <w:name w:val="annotation reference"/>
    <w:basedOn w:val="Standaardalinea-lettertype"/>
    <w:uiPriority w:val="99"/>
    <w:semiHidden/>
    <w:unhideWhenUsed/>
    <w:rsid w:val="005B4466"/>
    <w:rPr>
      <w:sz w:val="18"/>
      <w:szCs w:val="18"/>
    </w:rPr>
  </w:style>
  <w:style w:type="paragraph" w:styleId="Tekstopmerking">
    <w:name w:val="annotation text"/>
    <w:basedOn w:val="Standaard"/>
    <w:link w:val="TekstopmerkingChar"/>
    <w:uiPriority w:val="99"/>
    <w:semiHidden/>
    <w:unhideWhenUsed/>
    <w:rsid w:val="005B4466"/>
    <w:pPr>
      <w:spacing w:line="240" w:lineRule="auto"/>
    </w:pPr>
    <w:rPr>
      <w:sz w:val="24"/>
      <w:szCs w:val="24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semiHidden/>
    <w:rsid w:val="005B4466"/>
    <w:rPr>
      <w:rFonts w:ascii="Times New Roman" w:hAnsi="Times New Roman"/>
      <w:sz w:val="24"/>
      <w:szCs w:val="24"/>
      <w:lang w:eastAsia="en-US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5B4466"/>
    <w:rPr>
      <w:b/>
      <w:bCs/>
      <w:sz w:val="20"/>
      <w:szCs w:val="20"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5B4466"/>
    <w:rPr>
      <w:rFonts w:ascii="Times New Roman" w:hAnsi="Times New Roman"/>
      <w:b/>
      <w:bCs/>
      <w:sz w:val="24"/>
      <w:szCs w:val="24"/>
      <w:lang w:eastAsia="en-US"/>
    </w:rPr>
  </w:style>
  <w:style w:type="character" w:styleId="Tekstvantijdelijkeaanduiding">
    <w:name w:val="Placeholder Text"/>
    <w:basedOn w:val="Standaardalinea-lettertype"/>
    <w:uiPriority w:val="99"/>
    <w:semiHidden/>
    <w:rsid w:val="00217C99"/>
    <w:rPr>
      <w:color w:val="808080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BA60F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87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3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3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0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3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1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2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67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14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57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75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09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8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23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49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8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27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79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3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21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76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3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35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83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23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94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2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53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18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.g.houffelaar@uva.nl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uva.nl/programmas/bachelors/rechtsgeleerdheid/studieprogramma/civiel-effectprogramma-pple-en-auc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uva.nl/programmas/bachelors/rechtsgeleerdheid/studieprogramma/civiel-effectprogramma-pple-en-auc.htm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Flores%20Automatisering\Corporate%20Identity%20Framework\templates\Report.dot" TargetMode="Externa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7B1729-E8BE-4528-81F5-DDDCA63B86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0</TotalTime>
  <Pages>2</Pages>
  <Words>743</Words>
  <Characters>4092</Characters>
  <Application>Microsoft Office Word</Application>
  <DocSecurity>0</DocSecurity>
  <Lines>34</Lines>
  <Paragraphs>9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Universiteit van Amsterdam</Company>
  <LinksUpToDate>false</LinksUpToDate>
  <CharactersWithSpaces>4826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hstoop1</dc:creator>
  <cp:lastModifiedBy>Niall Houffelaar</cp:lastModifiedBy>
  <cp:revision>2</cp:revision>
  <cp:lastPrinted>2018-06-20T13:30:00Z</cp:lastPrinted>
  <dcterms:created xsi:type="dcterms:W3CDTF">2025-04-30T07:53:00Z</dcterms:created>
  <dcterms:modified xsi:type="dcterms:W3CDTF">2025-04-30T07:53:00Z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ender_division">
    <vt:lpwstr/>
  </property>
  <property fmtid="{D5CDD505-2E9C-101B-9397-08002B2CF9AE}" pid="3" name="sender_address1">
    <vt:lpwstr>Spui 21</vt:lpwstr>
  </property>
  <property fmtid="{D5CDD505-2E9C-101B-9397-08002B2CF9AE}" pid="4" name="sender_address2">
    <vt:lpwstr>1012 WX Amsterdam</vt:lpwstr>
  </property>
  <property fmtid="{D5CDD505-2E9C-101B-9397-08002B2CF9AE}" pid="5" name="sender_address3">
    <vt:lpwstr>19268</vt:lpwstr>
  </property>
  <property fmtid="{D5CDD505-2E9C-101B-9397-08002B2CF9AE}" pid="6" name="sender_address4">
    <vt:lpwstr>1000 GG Amsterdam</vt:lpwstr>
  </property>
  <property fmtid="{D5CDD505-2E9C-101B-9397-08002B2CF9AE}" pid="7" name="date">
    <vt:lpwstr>3-3-2011 14:36:54</vt:lpwstr>
  </property>
  <property fmtid="{D5CDD505-2E9C-101B-9397-08002B2CF9AE}" pid="8" name="sender_fullname">
    <vt:lpwstr> </vt:lpwstr>
  </property>
  <property fmtid="{D5CDD505-2E9C-101B-9397-08002B2CF9AE}" pid="9" name="unit">
    <vt:lpwstr>bureau Communicatie</vt:lpwstr>
  </property>
  <property fmtid="{D5CDD505-2E9C-101B-9397-08002B2CF9AE}" pid="10" name="subunit">
    <vt:lpwstr>Interne en corporate communicatie</vt:lpwstr>
  </property>
  <property fmtid="{D5CDD505-2E9C-101B-9397-08002B2CF9AE}" pid="11" name="valediction">
    <vt:lpwstr> </vt:lpwstr>
  </property>
  <property fmtid="{D5CDD505-2E9C-101B-9397-08002B2CF9AE}" pid="12" name="signingname">
    <vt:lpwstr> </vt:lpwstr>
  </property>
  <property fmtid="{D5CDD505-2E9C-101B-9397-08002B2CF9AE}" pid="13" name="address">
    <vt:lpwstr> </vt:lpwstr>
  </property>
  <property fmtid="{D5CDD505-2E9C-101B-9397-08002B2CF9AE}" pid="14" name="titleetc">
    <vt:lpwstr> </vt:lpwstr>
  </property>
  <property fmtid="{D5CDD505-2E9C-101B-9397-08002B2CF9AE}" pid="15" name="firstname">
    <vt:lpwstr> </vt:lpwstr>
  </property>
  <property fmtid="{D5CDD505-2E9C-101B-9397-08002B2CF9AE}" pid="16" name="lastname">
    <vt:lpwstr> </vt:lpwstr>
  </property>
  <property fmtid="{D5CDD505-2E9C-101B-9397-08002B2CF9AE}" pid="17" name="sender_fax">
    <vt:lpwstr> </vt:lpwstr>
  </property>
  <property fmtid="{D5CDD505-2E9C-101B-9397-08002B2CF9AE}" pid="18" name="pages">
    <vt:lpwstr> </vt:lpwstr>
  </property>
  <property fmtid="{D5CDD505-2E9C-101B-9397-08002B2CF9AE}" pid="19" name="faxnumber">
    <vt:lpwstr> </vt:lpwstr>
  </property>
  <property fmtid="{D5CDD505-2E9C-101B-9397-08002B2CF9AE}" pid="20" name="to">
    <vt:lpwstr> </vt:lpwstr>
  </property>
  <property fmtid="{D5CDD505-2E9C-101B-9397-08002B2CF9AE}" pid="21" name="subtitle">
    <vt:lpwstr/>
  </property>
  <property fmtid="{D5CDD505-2E9C-101B-9397-08002B2CF9AE}" pid="22" name="editor">
    <vt:lpwstr>Ellen Stoop</vt:lpwstr>
  </property>
  <property fmtid="{D5CDD505-2E9C-101B-9397-08002B2CF9AE}" pid="23" name="subject">
    <vt:lpwstr> </vt:lpwstr>
  </property>
  <property fmtid="{D5CDD505-2E9C-101B-9397-08002B2CF9AE}" pid="24" name="reporttitle">
    <vt:lpwstr/>
  </property>
  <property fmtid="{D5CDD505-2E9C-101B-9397-08002B2CF9AE}" pid="25" name="sender_faxnumber">
    <vt:lpwstr>525 4963</vt:lpwstr>
  </property>
  <property fmtid="{D5CDD505-2E9C-101B-9397-08002B2CF9AE}" pid="26" name="sender_phone">
    <vt:lpwstr>525 2925</vt:lpwstr>
  </property>
  <property fmtid="{D5CDD505-2E9C-101B-9397-08002B2CF9AE}" pid="27" name="url">
    <vt:lpwstr>www.uva.nl</vt:lpwstr>
  </property>
  <property fmtid="{D5CDD505-2E9C-101B-9397-08002B2CF9AE}" pid="28" name="concerns">
    <vt:lpwstr> </vt:lpwstr>
  </property>
</Properties>
</file>